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279A9" w14:textId="77777777" w:rsidR="004024E9" w:rsidRPr="00831055" w:rsidRDefault="004024E9" w:rsidP="004024E9">
      <w:pPr>
        <w:tabs>
          <w:tab w:val="center" w:pos="4153"/>
          <w:tab w:val="right" w:pos="8306"/>
        </w:tabs>
        <w:rPr>
          <w:rFonts w:ascii="Calibri" w:hAnsi="Calibri" w:cs="Calibri"/>
          <w:sz w:val="18"/>
          <w:szCs w:val="18"/>
        </w:rPr>
      </w:pPr>
      <w:r w:rsidRPr="00831055">
        <w:rPr>
          <w:rFonts w:ascii="Calibri" w:hAnsi="Calibri" w:cs="Calibri"/>
          <w:sz w:val="18"/>
          <w:szCs w:val="18"/>
        </w:rPr>
        <w:t xml:space="preserve">            </w:t>
      </w:r>
    </w:p>
    <w:p w14:paraId="62923869" w14:textId="77777777" w:rsidR="004024E9" w:rsidRPr="00831055" w:rsidRDefault="004024E9" w:rsidP="004024E9">
      <w:pPr>
        <w:tabs>
          <w:tab w:val="center" w:pos="4153"/>
          <w:tab w:val="right" w:pos="8306"/>
        </w:tabs>
        <w:rPr>
          <w:rFonts w:ascii="Calibri" w:hAnsi="Calibri" w:cs="Calibri"/>
          <w:sz w:val="18"/>
          <w:szCs w:val="18"/>
        </w:rPr>
      </w:pPr>
      <w:r w:rsidRPr="00831055">
        <w:rPr>
          <w:rFonts w:ascii="Calibri" w:hAnsi="Calibri" w:cs="Calibri"/>
          <w:sz w:val="18"/>
          <w:szCs w:val="18"/>
        </w:rPr>
        <w:t xml:space="preserve">                                                                          </w:t>
      </w:r>
    </w:p>
    <w:p w14:paraId="1E8B0331" w14:textId="77777777" w:rsidR="004024E9" w:rsidRPr="00831055" w:rsidRDefault="004024E9" w:rsidP="004024E9">
      <w:pPr>
        <w:overflowPunct w:val="0"/>
        <w:autoSpaceDE w:val="0"/>
        <w:autoSpaceDN w:val="0"/>
        <w:rPr>
          <w:rFonts w:ascii="Calibri" w:hAnsi="Calibri" w:cs="Calibri"/>
          <w:sz w:val="20"/>
          <w:szCs w:val="20"/>
        </w:rPr>
      </w:pPr>
    </w:p>
    <w:p w14:paraId="5606299E" w14:textId="54824B6B" w:rsidR="004024E9" w:rsidRPr="00831055" w:rsidRDefault="004024E9" w:rsidP="004024E9">
      <w:pPr>
        <w:overflowPunct w:val="0"/>
        <w:autoSpaceDE w:val="0"/>
        <w:autoSpaceDN w:val="0"/>
        <w:rPr>
          <w:rFonts w:ascii="Calibri" w:hAnsi="Calibri" w:cs="Calibri"/>
          <w:sz w:val="20"/>
          <w:szCs w:val="20"/>
        </w:rPr>
      </w:pPr>
    </w:p>
    <w:p w14:paraId="457782CA" w14:textId="6235317D" w:rsidR="004024E9" w:rsidRPr="00311E50" w:rsidRDefault="004024E9" w:rsidP="004024E9">
      <w:pPr>
        <w:overflowPunct w:val="0"/>
        <w:autoSpaceDE w:val="0"/>
        <w:autoSpaceDN w:val="0"/>
        <w:jc w:val="center"/>
        <w:rPr>
          <w:rFonts w:ascii="Calibri" w:hAnsi="Calibri" w:cs="Calibri"/>
          <w:sz w:val="20"/>
          <w:szCs w:val="20"/>
          <w:u w:val="single"/>
        </w:rPr>
      </w:pPr>
    </w:p>
    <w:p w14:paraId="14E16AE8" w14:textId="0CD35EA8" w:rsidR="004024E9" w:rsidRPr="00311E50" w:rsidRDefault="004024E9" w:rsidP="004024E9">
      <w:pPr>
        <w:overflowPunct w:val="0"/>
        <w:autoSpaceDE w:val="0"/>
        <w:autoSpaceDN w:val="0"/>
        <w:rPr>
          <w:rFonts w:ascii="Calibri" w:hAnsi="Calibri" w:cs="Calibri"/>
          <w:sz w:val="20"/>
          <w:szCs w:val="20"/>
          <w:u w:val="single"/>
        </w:rPr>
      </w:pPr>
    </w:p>
    <w:p w14:paraId="26CF12DC" w14:textId="0AA5B1E4" w:rsidR="004024E9" w:rsidRPr="00831055" w:rsidRDefault="004024E9" w:rsidP="004024E9">
      <w:pPr>
        <w:overflowPunct w:val="0"/>
        <w:autoSpaceDE w:val="0"/>
        <w:autoSpaceDN w:val="0"/>
        <w:rPr>
          <w:rFonts w:ascii="Calibri" w:hAnsi="Calibri" w:cs="Calibri"/>
          <w:sz w:val="20"/>
          <w:szCs w:val="20"/>
        </w:rPr>
      </w:pPr>
    </w:p>
    <w:p w14:paraId="71134DD2" w14:textId="518A31F1" w:rsidR="004024E9" w:rsidRPr="00831055" w:rsidRDefault="004024E9" w:rsidP="004024E9">
      <w:pPr>
        <w:overflowPunct w:val="0"/>
        <w:autoSpaceDE w:val="0"/>
        <w:autoSpaceDN w:val="0"/>
        <w:rPr>
          <w:rFonts w:ascii="Calibri" w:hAnsi="Calibri" w:cs="Calibri"/>
          <w:sz w:val="20"/>
          <w:szCs w:val="20"/>
        </w:rPr>
      </w:pPr>
    </w:p>
    <w:p w14:paraId="0C9D7192" w14:textId="33F7FDDA" w:rsidR="004024E9" w:rsidRPr="00831055" w:rsidRDefault="004024E9" w:rsidP="004024E9">
      <w:pPr>
        <w:overflowPunct w:val="0"/>
        <w:autoSpaceDE w:val="0"/>
        <w:autoSpaceDN w:val="0"/>
        <w:rPr>
          <w:rFonts w:ascii="Calibri" w:hAnsi="Calibri" w:cs="Calibri"/>
          <w:sz w:val="20"/>
          <w:szCs w:val="20"/>
        </w:rPr>
      </w:pPr>
    </w:p>
    <w:p w14:paraId="0F1AA052" w14:textId="11A62AA2" w:rsidR="004024E9" w:rsidRPr="00831055" w:rsidRDefault="00047BCD" w:rsidP="004024E9">
      <w:pPr>
        <w:overflowPunct w:val="0"/>
        <w:autoSpaceDE w:val="0"/>
        <w:autoSpaceDN w:val="0"/>
        <w:rPr>
          <w:rFonts w:ascii="Calibri" w:hAnsi="Calibri" w:cs="Calibri"/>
          <w:sz w:val="20"/>
          <w:szCs w:val="20"/>
        </w:rPr>
      </w:pPr>
      <w:r>
        <w:rPr>
          <w:rFonts w:ascii="Calibri" w:hAnsi="Calibri" w:cs="Calibri"/>
          <w:noProof/>
          <w:sz w:val="20"/>
          <w:szCs w:val="20"/>
        </w:rPr>
        <w:drawing>
          <wp:anchor distT="0" distB="0" distL="114300" distR="114300" simplePos="0" relativeHeight="251659264" behindDoc="0" locked="0" layoutInCell="1" allowOverlap="1" wp14:anchorId="6FA6BE20" wp14:editId="47A7C6B7">
            <wp:simplePos x="0" y="0"/>
            <wp:positionH relativeFrom="column">
              <wp:posOffset>1995170</wp:posOffset>
            </wp:positionH>
            <wp:positionV relativeFrom="paragraph">
              <wp:posOffset>68580</wp:posOffset>
            </wp:positionV>
            <wp:extent cx="1600200" cy="1600200"/>
            <wp:effectExtent l="0" t="0" r="0" b="0"/>
            <wp:wrapSquare wrapText="r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p>
    <w:p w14:paraId="0B8518B3" w14:textId="77777777" w:rsidR="004024E9" w:rsidRPr="00831055" w:rsidRDefault="004024E9" w:rsidP="004024E9">
      <w:pPr>
        <w:overflowPunct w:val="0"/>
        <w:autoSpaceDE w:val="0"/>
        <w:autoSpaceDN w:val="0"/>
        <w:rPr>
          <w:rFonts w:ascii="Calibri" w:hAnsi="Calibri" w:cs="Calibri"/>
          <w:sz w:val="20"/>
          <w:szCs w:val="20"/>
        </w:rPr>
      </w:pPr>
    </w:p>
    <w:p w14:paraId="0C113344" w14:textId="77777777" w:rsidR="004024E9" w:rsidRPr="00831055" w:rsidRDefault="004024E9" w:rsidP="004024E9">
      <w:pPr>
        <w:overflowPunct w:val="0"/>
        <w:autoSpaceDE w:val="0"/>
        <w:autoSpaceDN w:val="0"/>
        <w:rPr>
          <w:rFonts w:ascii="Calibri" w:hAnsi="Calibri" w:cs="Calibri"/>
          <w:sz w:val="20"/>
          <w:szCs w:val="20"/>
        </w:rPr>
      </w:pPr>
    </w:p>
    <w:p w14:paraId="0AE87FF0" w14:textId="77777777" w:rsidR="004024E9" w:rsidRPr="00831055" w:rsidRDefault="004024E9" w:rsidP="004024E9">
      <w:pPr>
        <w:overflowPunct w:val="0"/>
        <w:autoSpaceDE w:val="0"/>
        <w:autoSpaceDN w:val="0"/>
        <w:rPr>
          <w:rFonts w:ascii="Calibri" w:hAnsi="Calibri" w:cs="Calibri"/>
          <w:sz w:val="20"/>
          <w:szCs w:val="20"/>
        </w:rPr>
      </w:pPr>
    </w:p>
    <w:p w14:paraId="1480D190" w14:textId="77777777" w:rsidR="004024E9" w:rsidRPr="00831055" w:rsidRDefault="004024E9" w:rsidP="004024E9">
      <w:pPr>
        <w:overflowPunct w:val="0"/>
        <w:autoSpaceDE w:val="0"/>
        <w:autoSpaceDN w:val="0"/>
        <w:rPr>
          <w:rFonts w:ascii="Calibri" w:hAnsi="Calibri" w:cs="Calibri"/>
          <w:sz w:val="20"/>
          <w:szCs w:val="20"/>
        </w:rPr>
      </w:pPr>
    </w:p>
    <w:p w14:paraId="2CF43DB5" w14:textId="77777777" w:rsidR="004024E9" w:rsidRPr="00831055" w:rsidRDefault="004024E9" w:rsidP="004024E9">
      <w:pPr>
        <w:overflowPunct w:val="0"/>
        <w:autoSpaceDE w:val="0"/>
        <w:autoSpaceDN w:val="0"/>
        <w:rPr>
          <w:rFonts w:ascii="Calibri" w:hAnsi="Calibri" w:cs="Calibri"/>
          <w:sz w:val="20"/>
          <w:szCs w:val="20"/>
        </w:rPr>
      </w:pPr>
    </w:p>
    <w:p w14:paraId="30F00BAB" w14:textId="77777777" w:rsidR="004024E9" w:rsidRPr="00831055" w:rsidRDefault="004024E9" w:rsidP="004024E9">
      <w:pPr>
        <w:overflowPunct w:val="0"/>
        <w:autoSpaceDE w:val="0"/>
        <w:autoSpaceDN w:val="0"/>
        <w:rPr>
          <w:rFonts w:ascii="Calibri" w:hAnsi="Calibri" w:cs="Calibri"/>
          <w:sz w:val="20"/>
          <w:szCs w:val="20"/>
        </w:rPr>
      </w:pPr>
    </w:p>
    <w:p w14:paraId="03FC5A78" w14:textId="77777777" w:rsidR="004024E9" w:rsidRPr="00831055" w:rsidRDefault="004024E9" w:rsidP="004024E9">
      <w:pPr>
        <w:overflowPunct w:val="0"/>
        <w:autoSpaceDE w:val="0"/>
        <w:autoSpaceDN w:val="0"/>
        <w:rPr>
          <w:rFonts w:ascii="Calibri" w:hAnsi="Calibri" w:cs="Calibri"/>
          <w:sz w:val="20"/>
          <w:szCs w:val="20"/>
        </w:rPr>
      </w:pPr>
    </w:p>
    <w:p w14:paraId="21CAED3B" w14:textId="77777777" w:rsidR="00047BCD" w:rsidRDefault="00047BCD" w:rsidP="00047BCD">
      <w:pPr>
        <w:jc w:val="center"/>
        <w:rPr>
          <w:rFonts w:ascii="Arial" w:hAnsi="Arial" w:cs="Arial"/>
          <w:b/>
          <w:sz w:val="40"/>
          <w:szCs w:val="40"/>
        </w:rPr>
      </w:pPr>
    </w:p>
    <w:p w14:paraId="52EE1ABE" w14:textId="77777777" w:rsidR="00047BCD" w:rsidRDefault="00047BCD" w:rsidP="00047BCD">
      <w:pPr>
        <w:jc w:val="center"/>
        <w:rPr>
          <w:rFonts w:ascii="Arial" w:hAnsi="Arial" w:cs="Arial"/>
          <w:b/>
          <w:sz w:val="40"/>
          <w:szCs w:val="40"/>
        </w:rPr>
      </w:pPr>
    </w:p>
    <w:p w14:paraId="14DC4860" w14:textId="00FBB226" w:rsidR="00047BCD" w:rsidRPr="00EB021A" w:rsidRDefault="00047BCD" w:rsidP="00047BCD">
      <w:pPr>
        <w:jc w:val="center"/>
        <w:rPr>
          <w:rFonts w:ascii="Arial" w:hAnsi="Arial" w:cs="Arial"/>
          <w:b/>
          <w:sz w:val="40"/>
          <w:szCs w:val="40"/>
        </w:rPr>
      </w:pPr>
      <w:r w:rsidRPr="00EB021A">
        <w:rPr>
          <w:rFonts w:ascii="Arial" w:hAnsi="Arial" w:cs="Arial"/>
          <w:b/>
          <w:sz w:val="40"/>
          <w:szCs w:val="40"/>
        </w:rPr>
        <w:t>EASTBURY FARM PRIMARY SCHOOL</w:t>
      </w:r>
    </w:p>
    <w:p w14:paraId="72B49E2E" w14:textId="5EB26213" w:rsidR="00047BCD" w:rsidRPr="00047BCD" w:rsidRDefault="00047BCD" w:rsidP="00047BCD">
      <w:pPr>
        <w:overflowPunct w:val="0"/>
        <w:autoSpaceDE w:val="0"/>
        <w:autoSpaceDN w:val="0"/>
        <w:jc w:val="center"/>
        <w:rPr>
          <w:rFonts w:ascii="Arial" w:hAnsi="Arial" w:cs="Arial"/>
          <w:b/>
          <w:sz w:val="40"/>
          <w:szCs w:val="40"/>
        </w:rPr>
      </w:pPr>
      <w:r w:rsidRPr="00047BCD">
        <w:rPr>
          <w:rFonts w:ascii="Arial" w:hAnsi="Arial" w:cs="Arial"/>
          <w:b/>
          <w:sz w:val="40"/>
          <w:szCs w:val="40"/>
        </w:rPr>
        <w:t xml:space="preserve">Personal, Social, Health </w:t>
      </w:r>
      <w:r w:rsidR="00B7028D">
        <w:rPr>
          <w:rFonts w:ascii="Arial" w:hAnsi="Arial" w:cs="Arial"/>
          <w:b/>
          <w:sz w:val="40"/>
          <w:szCs w:val="40"/>
        </w:rPr>
        <w:t>&amp;</w:t>
      </w:r>
      <w:r w:rsidRPr="00047BCD">
        <w:rPr>
          <w:rFonts w:ascii="Arial" w:hAnsi="Arial" w:cs="Arial"/>
          <w:b/>
          <w:sz w:val="40"/>
          <w:szCs w:val="40"/>
        </w:rPr>
        <w:t xml:space="preserve"> Economic Education (PSHE) </w:t>
      </w:r>
    </w:p>
    <w:p w14:paraId="162531BD" w14:textId="77777777" w:rsidR="00047BCD" w:rsidRPr="00047BCD" w:rsidRDefault="00047BCD" w:rsidP="00047BCD">
      <w:pPr>
        <w:overflowPunct w:val="0"/>
        <w:autoSpaceDE w:val="0"/>
        <w:autoSpaceDN w:val="0"/>
        <w:jc w:val="center"/>
        <w:rPr>
          <w:rFonts w:ascii="Arial" w:hAnsi="Arial" w:cs="Arial"/>
          <w:b/>
          <w:sz w:val="40"/>
          <w:szCs w:val="40"/>
        </w:rPr>
      </w:pPr>
      <w:r w:rsidRPr="00047BCD">
        <w:rPr>
          <w:rFonts w:ascii="Arial" w:hAnsi="Arial" w:cs="Arial"/>
          <w:b/>
          <w:sz w:val="40"/>
          <w:szCs w:val="40"/>
        </w:rPr>
        <w:t xml:space="preserve">&amp;  </w:t>
      </w:r>
    </w:p>
    <w:p w14:paraId="61D1368E" w14:textId="369A3B18" w:rsidR="00047BCD" w:rsidRDefault="00047BCD" w:rsidP="00047BCD">
      <w:pPr>
        <w:jc w:val="center"/>
        <w:rPr>
          <w:rFonts w:cs="Arial"/>
          <w:b/>
          <w:sz w:val="40"/>
          <w:szCs w:val="40"/>
        </w:rPr>
      </w:pPr>
      <w:r w:rsidRPr="00047BCD">
        <w:rPr>
          <w:rFonts w:ascii="Arial" w:hAnsi="Arial" w:cs="Arial"/>
          <w:b/>
          <w:sz w:val="40"/>
          <w:szCs w:val="40"/>
        </w:rPr>
        <w:t xml:space="preserve">Relationships, Sex </w:t>
      </w:r>
      <w:r w:rsidR="00B7028D">
        <w:rPr>
          <w:rFonts w:ascii="Arial" w:hAnsi="Arial" w:cs="Arial"/>
          <w:b/>
          <w:sz w:val="40"/>
          <w:szCs w:val="40"/>
        </w:rPr>
        <w:t>&amp;</w:t>
      </w:r>
      <w:r w:rsidRPr="00047BCD">
        <w:rPr>
          <w:rFonts w:ascii="Arial" w:hAnsi="Arial" w:cs="Arial"/>
          <w:b/>
          <w:sz w:val="40"/>
          <w:szCs w:val="40"/>
        </w:rPr>
        <w:t xml:space="preserve"> Health Education (RSHE) Policy</w:t>
      </w:r>
      <w:r w:rsidRPr="00486E45">
        <w:rPr>
          <w:rFonts w:cs="Arial"/>
          <w:b/>
          <w:sz w:val="40"/>
          <w:szCs w:val="40"/>
        </w:rPr>
        <w:t xml:space="preserve"> </w:t>
      </w:r>
    </w:p>
    <w:p w14:paraId="3C7B8A49" w14:textId="77777777" w:rsidR="00047BCD" w:rsidRPr="00047BCD" w:rsidRDefault="00047BCD" w:rsidP="00047BCD">
      <w:pPr>
        <w:overflowPunct w:val="0"/>
        <w:autoSpaceDE w:val="0"/>
        <w:autoSpaceDN w:val="0"/>
        <w:jc w:val="center"/>
        <w:rPr>
          <w:rFonts w:ascii="Arial" w:hAnsi="Arial" w:cs="Arial"/>
          <w:bCs/>
          <w:sz w:val="28"/>
          <w:szCs w:val="28"/>
        </w:rPr>
      </w:pPr>
      <w:r w:rsidRPr="00047BCD">
        <w:rPr>
          <w:rFonts w:ascii="Arial" w:hAnsi="Arial" w:cs="Arial"/>
          <w:bCs/>
          <w:sz w:val="28"/>
          <w:szCs w:val="28"/>
        </w:rPr>
        <w:t>Based on the Jigsaw PSHE 3-11 model policy</w:t>
      </w:r>
    </w:p>
    <w:p w14:paraId="18B1EEE9" w14:textId="77777777" w:rsidR="00047BCD" w:rsidRPr="00486E45" w:rsidRDefault="00047BCD" w:rsidP="00047BCD">
      <w:pPr>
        <w:rPr>
          <w:rFonts w:cs="Arial"/>
          <w:b/>
          <w:sz w:val="40"/>
          <w:szCs w:val="40"/>
        </w:rPr>
      </w:pPr>
    </w:p>
    <w:p w14:paraId="7D272E44" w14:textId="77777777" w:rsidR="00047BCD" w:rsidRPr="00EB021A" w:rsidRDefault="00047BCD" w:rsidP="00047BCD">
      <w:pPr>
        <w:jc w:val="center"/>
        <w:rPr>
          <w:rFonts w:ascii="Arial" w:hAnsi="Arial" w:cs="Arial"/>
          <w:b/>
          <w:sz w:val="40"/>
          <w:szCs w:val="40"/>
        </w:rPr>
      </w:pPr>
      <w:r w:rsidRPr="00EB021A">
        <w:rPr>
          <w:rFonts w:ascii="Arial" w:hAnsi="Arial" w:cs="Arial"/>
          <w:b/>
          <w:sz w:val="40"/>
          <w:szCs w:val="40"/>
        </w:rPr>
        <w:t>S</w:t>
      </w:r>
      <w:r>
        <w:rPr>
          <w:rFonts w:ascii="Arial" w:hAnsi="Arial" w:cs="Arial"/>
          <w:b/>
          <w:sz w:val="40"/>
          <w:szCs w:val="40"/>
        </w:rPr>
        <w:t>ummer</w:t>
      </w:r>
      <w:r w:rsidRPr="00EB021A">
        <w:rPr>
          <w:rFonts w:ascii="Arial" w:hAnsi="Arial" w:cs="Arial"/>
          <w:b/>
          <w:sz w:val="40"/>
          <w:szCs w:val="40"/>
        </w:rPr>
        <w:t xml:space="preserve"> 2026</w:t>
      </w:r>
    </w:p>
    <w:p w14:paraId="6326EDCC" w14:textId="77777777" w:rsidR="00047BCD" w:rsidRDefault="00047BCD" w:rsidP="00047BCD">
      <w:pPr>
        <w:jc w:val="center"/>
        <w:rPr>
          <w:rFonts w:cs="Arial"/>
          <w:b/>
          <w:sz w:val="48"/>
          <w:szCs w:val="48"/>
        </w:rPr>
      </w:pPr>
    </w:p>
    <w:p w14:paraId="677D9821" w14:textId="2080422F" w:rsidR="00047BCD" w:rsidRPr="004A0E66" w:rsidRDefault="00047BCD" w:rsidP="00047BCD">
      <w:pPr>
        <w:jc w:val="center"/>
        <w:rPr>
          <w:rFonts w:ascii="Arial" w:hAnsi="Arial" w:cs="Arial"/>
          <w:b/>
          <w:sz w:val="24"/>
          <w:szCs w:val="24"/>
        </w:rPr>
      </w:pPr>
      <w:r w:rsidRPr="004A0E66">
        <w:rPr>
          <w:rFonts w:ascii="Arial" w:hAnsi="Arial" w:cs="Arial"/>
          <w:b/>
          <w:sz w:val="24"/>
          <w:szCs w:val="24"/>
        </w:rPr>
        <w:t xml:space="preserve">Date of Governor Approval: </w:t>
      </w:r>
      <w:r w:rsidR="007E2528">
        <w:rPr>
          <w:rFonts w:ascii="Arial" w:hAnsi="Arial" w:cs="Arial"/>
          <w:b/>
          <w:color w:val="FF0000"/>
          <w:sz w:val="24"/>
          <w:szCs w:val="24"/>
        </w:rPr>
        <w:t>16.6.26</w:t>
      </w:r>
    </w:p>
    <w:p w14:paraId="20CA0880" w14:textId="77777777" w:rsidR="009106FD" w:rsidRDefault="009106FD" w:rsidP="004024E9">
      <w:pPr>
        <w:overflowPunct w:val="0"/>
        <w:autoSpaceDE w:val="0"/>
        <w:autoSpaceDN w:val="0"/>
        <w:jc w:val="center"/>
        <w:rPr>
          <w:rFonts w:ascii="Calibri" w:hAnsi="Calibri" w:cs="Calibri"/>
          <w:b/>
          <w:sz w:val="40"/>
          <w:szCs w:val="40"/>
        </w:rPr>
      </w:pPr>
    </w:p>
    <w:p w14:paraId="1272ADF1" w14:textId="77777777" w:rsidR="009106FD" w:rsidRDefault="009106FD" w:rsidP="004024E9">
      <w:pPr>
        <w:overflowPunct w:val="0"/>
        <w:autoSpaceDE w:val="0"/>
        <w:autoSpaceDN w:val="0"/>
        <w:jc w:val="center"/>
        <w:rPr>
          <w:rFonts w:ascii="Calibri" w:hAnsi="Calibri" w:cs="Calibri"/>
          <w:b/>
          <w:sz w:val="40"/>
          <w:szCs w:val="40"/>
        </w:rPr>
      </w:pPr>
    </w:p>
    <w:p w14:paraId="250A45E2" w14:textId="77777777" w:rsidR="004024E9" w:rsidRPr="00831055" w:rsidRDefault="004024E9" w:rsidP="004024E9">
      <w:pPr>
        <w:overflowPunct w:val="0"/>
        <w:autoSpaceDE w:val="0"/>
        <w:autoSpaceDN w:val="0"/>
        <w:jc w:val="center"/>
        <w:rPr>
          <w:rFonts w:ascii="Calibri" w:hAnsi="Calibri" w:cs="Calibri"/>
          <w:sz w:val="20"/>
          <w:szCs w:val="20"/>
        </w:rPr>
      </w:pPr>
    </w:p>
    <w:p w14:paraId="0408A681" w14:textId="23363C50" w:rsidR="00880F16" w:rsidRPr="00AD05DB" w:rsidRDefault="00880F16" w:rsidP="004024E9">
      <w:pPr>
        <w:overflowPunct w:val="0"/>
        <w:autoSpaceDE w:val="0"/>
        <w:autoSpaceDN w:val="0"/>
        <w:jc w:val="center"/>
        <w:rPr>
          <w:rFonts w:ascii="Calibri" w:hAnsi="Calibri" w:cs="Calibri"/>
          <w:b/>
          <w:sz w:val="40"/>
          <w:szCs w:val="40"/>
        </w:rPr>
      </w:pPr>
    </w:p>
    <w:p w14:paraId="17DA2952" w14:textId="77777777" w:rsidR="00880F16" w:rsidRPr="00880F16" w:rsidRDefault="00880F16" w:rsidP="004024E9">
      <w:pPr>
        <w:overflowPunct w:val="0"/>
        <w:autoSpaceDE w:val="0"/>
        <w:autoSpaceDN w:val="0"/>
        <w:jc w:val="center"/>
        <w:rPr>
          <w:rFonts w:ascii="Calibri" w:hAnsi="Calibri" w:cs="Calibri"/>
          <w:b/>
          <w:sz w:val="48"/>
          <w:szCs w:val="48"/>
        </w:rPr>
      </w:pPr>
    </w:p>
    <w:p w14:paraId="7B4D6856" w14:textId="77777777" w:rsidR="00880F16" w:rsidRDefault="00880F16" w:rsidP="00880F16">
      <w:pPr>
        <w:rPr>
          <w:rFonts w:ascii="Outfit" w:hAnsi="Outfit"/>
          <w:b/>
          <w:bCs/>
          <w:color w:val="000C30"/>
        </w:rPr>
      </w:pPr>
    </w:p>
    <w:p w14:paraId="6DE876A4" w14:textId="77777777" w:rsidR="00C90475" w:rsidRDefault="00C90475" w:rsidP="00880F16">
      <w:pPr>
        <w:rPr>
          <w:rFonts w:ascii="Outfit" w:hAnsi="Outfit"/>
          <w:b/>
          <w:bCs/>
          <w:color w:val="000C30"/>
        </w:rPr>
      </w:pPr>
    </w:p>
    <w:p w14:paraId="7D299B4C" w14:textId="77777777" w:rsidR="00C90475" w:rsidRDefault="00C90475" w:rsidP="00880F16">
      <w:pPr>
        <w:rPr>
          <w:rFonts w:ascii="Outfit" w:hAnsi="Outfit"/>
          <w:b/>
          <w:bCs/>
          <w:color w:val="000C30"/>
        </w:rPr>
      </w:pPr>
    </w:p>
    <w:p w14:paraId="3471C046" w14:textId="77777777" w:rsidR="00C90475" w:rsidRDefault="00C90475" w:rsidP="00880F16">
      <w:pPr>
        <w:rPr>
          <w:rFonts w:ascii="Outfit" w:hAnsi="Outfit"/>
          <w:b/>
          <w:bCs/>
          <w:color w:val="000C30"/>
        </w:rPr>
      </w:pPr>
    </w:p>
    <w:p w14:paraId="4E584898" w14:textId="77777777" w:rsidR="00C90475" w:rsidRDefault="00C90475" w:rsidP="00880F16">
      <w:pPr>
        <w:rPr>
          <w:rFonts w:ascii="Outfit" w:hAnsi="Outfit"/>
          <w:b/>
          <w:bCs/>
          <w:color w:val="000C30"/>
        </w:rPr>
      </w:pPr>
    </w:p>
    <w:p w14:paraId="2CD74E29" w14:textId="77777777" w:rsidR="00C90475" w:rsidRDefault="00C90475" w:rsidP="00880F16">
      <w:pPr>
        <w:rPr>
          <w:rFonts w:ascii="Outfit" w:hAnsi="Outfit"/>
          <w:b/>
          <w:bCs/>
          <w:color w:val="000C30"/>
        </w:rPr>
      </w:pPr>
    </w:p>
    <w:p w14:paraId="7C08A472" w14:textId="4144CD39" w:rsidR="00C90475" w:rsidRDefault="00C90475" w:rsidP="00C90475">
      <w:pPr>
        <w:jc w:val="center"/>
        <w:rPr>
          <w:rFonts w:ascii="Arial" w:hAnsi="Arial" w:cs="Arial"/>
          <w:b/>
          <w:bCs/>
          <w:color w:val="000C30"/>
        </w:rPr>
      </w:pPr>
      <w:r>
        <w:rPr>
          <w:rFonts w:ascii="Arial" w:hAnsi="Arial" w:cs="Arial"/>
          <w:b/>
          <w:bCs/>
          <w:color w:val="000C30"/>
        </w:rPr>
        <w:lastRenderedPageBreak/>
        <w:t>EASTBURY FARM PRIMARY SCHOOL</w:t>
      </w:r>
    </w:p>
    <w:p w14:paraId="1A96271F" w14:textId="579F6EBD" w:rsidR="00C90475" w:rsidRDefault="00C90475" w:rsidP="00C90475">
      <w:pPr>
        <w:jc w:val="center"/>
        <w:rPr>
          <w:rFonts w:ascii="Arial" w:hAnsi="Arial" w:cs="Arial"/>
          <w:b/>
          <w:bCs/>
          <w:color w:val="000C30"/>
        </w:rPr>
      </w:pPr>
      <w:r>
        <w:rPr>
          <w:rFonts w:ascii="Arial" w:hAnsi="Arial" w:cs="Arial"/>
          <w:b/>
          <w:bCs/>
          <w:color w:val="000C30"/>
        </w:rPr>
        <w:t>PSHE/RSHE Policy</w:t>
      </w:r>
    </w:p>
    <w:p w14:paraId="0AB9B369" w14:textId="77777777" w:rsidR="00C90475" w:rsidRDefault="00C90475" w:rsidP="00880F16">
      <w:pPr>
        <w:rPr>
          <w:rFonts w:ascii="Arial" w:hAnsi="Arial" w:cs="Arial"/>
          <w:b/>
          <w:bCs/>
          <w:color w:val="000C30"/>
        </w:rPr>
      </w:pPr>
    </w:p>
    <w:p w14:paraId="3AABE95F" w14:textId="19841AE6" w:rsidR="00880F16" w:rsidRPr="00880F16" w:rsidRDefault="00880F16" w:rsidP="00880F16">
      <w:pPr>
        <w:rPr>
          <w:rFonts w:ascii="Arial" w:hAnsi="Arial" w:cs="Arial"/>
          <w:color w:val="000C30"/>
        </w:rPr>
      </w:pPr>
      <w:r w:rsidRPr="00880F16">
        <w:rPr>
          <w:rFonts w:ascii="Arial" w:hAnsi="Arial" w:cs="Arial"/>
          <w:b/>
          <w:bCs/>
          <w:color w:val="000C30"/>
        </w:rPr>
        <w:t>Personal, Social, Health and Economic Education (PSHE)</w:t>
      </w:r>
      <w:r w:rsidRPr="00880F16">
        <w:rPr>
          <w:rFonts w:ascii="Arial" w:hAnsi="Arial" w:cs="Arial"/>
          <w:color w:val="000C30"/>
        </w:rPr>
        <w:t xml:space="preserve"> is our comprehensive curriculum for supporting children's personal development, health, wellbeing and understanding of relationships.</w:t>
      </w:r>
    </w:p>
    <w:p w14:paraId="7024A9BD" w14:textId="77777777" w:rsidR="00880F16" w:rsidRPr="00880F16" w:rsidRDefault="00880F16" w:rsidP="00880F16">
      <w:pPr>
        <w:rPr>
          <w:rFonts w:ascii="Arial" w:hAnsi="Arial" w:cs="Arial"/>
          <w:color w:val="000C30"/>
        </w:rPr>
      </w:pPr>
    </w:p>
    <w:p w14:paraId="4990BBC2" w14:textId="35866283" w:rsidR="00880F16" w:rsidRPr="00880F16" w:rsidRDefault="00880F16" w:rsidP="00880F16">
      <w:pPr>
        <w:rPr>
          <w:rFonts w:ascii="Arial" w:hAnsi="Arial" w:cs="Arial"/>
          <w:color w:val="000000" w:themeColor="text1"/>
        </w:rPr>
      </w:pPr>
      <w:r w:rsidRPr="00880F16">
        <w:rPr>
          <w:rFonts w:ascii="Arial" w:hAnsi="Arial" w:cs="Arial"/>
          <w:color w:val="000C30"/>
        </w:rPr>
        <w:t xml:space="preserve">We are required by law to teach </w:t>
      </w:r>
      <w:r w:rsidRPr="00880F16">
        <w:rPr>
          <w:rFonts w:ascii="Arial" w:hAnsi="Arial" w:cs="Arial"/>
          <w:b/>
          <w:bCs/>
          <w:color w:val="000C30"/>
        </w:rPr>
        <w:t>Relationships Education</w:t>
      </w:r>
      <w:r w:rsidRPr="00880F16">
        <w:rPr>
          <w:rFonts w:ascii="Arial" w:hAnsi="Arial" w:cs="Arial"/>
          <w:color w:val="000C30"/>
        </w:rPr>
        <w:t xml:space="preserve"> and </w:t>
      </w:r>
      <w:r w:rsidRPr="00880F16">
        <w:rPr>
          <w:rFonts w:ascii="Arial" w:hAnsi="Arial" w:cs="Arial"/>
          <w:b/>
          <w:bCs/>
          <w:color w:val="000C30"/>
        </w:rPr>
        <w:t>Health Education</w:t>
      </w:r>
      <w:r w:rsidRPr="00880F16">
        <w:rPr>
          <w:rFonts w:ascii="Arial" w:hAnsi="Arial" w:cs="Arial"/>
          <w:color w:val="000C30"/>
        </w:rPr>
        <w:t xml:space="preserve"> to all primary-aged pupils. We deliver these statutory subjects within our broader PSHE programme. </w:t>
      </w:r>
      <w:r w:rsidRPr="00880F16">
        <w:rPr>
          <w:rFonts w:ascii="Arial" w:hAnsi="Arial" w:cs="Arial"/>
          <w:color w:val="000000" w:themeColor="text1"/>
        </w:rPr>
        <w:t>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507FE44E" w14:textId="77777777" w:rsidR="00880F16" w:rsidRPr="00880F16" w:rsidRDefault="00880F16" w:rsidP="00880F16">
      <w:pPr>
        <w:rPr>
          <w:rFonts w:ascii="Arial" w:hAnsi="Arial" w:cs="Arial"/>
        </w:rPr>
      </w:pPr>
    </w:p>
    <w:p w14:paraId="55667494" w14:textId="77777777" w:rsidR="00880F16" w:rsidRPr="00880F16" w:rsidRDefault="00880F16" w:rsidP="00880F16">
      <w:pPr>
        <w:rPr>
          <w:rFonts w:ascii="Arial" w:hAnsi="Arial" w:cs="Arial"/>
          <w:color w:val="000C30"/>
        </w:rPr>
      </w:pPr>
      <w:r w:rsidRPr="00880F16">
        <w:rPr>
          <w:rFonts w:ascii="Arial" w:hAnsi="Arial" w:cs="Arial"/>
          <w:color w:val="000C30"/>
        </w:rPr>
        <w:t xml:space="preserve">Our PSHE curriculum also includes age-appropriate aspects of </w:t>
      </w:r>
      <w:r w:rsidRPr="00880F16">
        <w:rPr>
          <w:rFonts w:ascii="Arial" w:hAnsi="Arial" w:cs="Arial"/>
          <w:b/>
          <w:bCs/>
          <w:color w:val="000C30"/>
        </w:rPr>
        <w:t>economic education</w:t>
      </w:r>
      <w:r w:rsidRPr="00880F16">
        <w:rPr>
          <w:rFonts w:ascii="Arial" w:hAnsi="Arial" w:cs="Arial"/>
          <w:color w:val="000C30"/>
        </w:rPr>
        <w:t xml:space="preserve">, preparing children to understand spending, saving and the world of work, and </w:t>
      </w:r>
      <w:r w:rsidRPr="00880F16">
        <w:rPr>
          <w:rFonts w:ascii="Arial" w:hAnsi="Arial" w:cs="Arial"/>
          <w:b/>
          <w:bCs/>
          <w:color w:val="000C30"/>
        </w:rPr>
        <w:t>citizenship education</w:t>
      </w:r>
      <w:r w:rsidRPr="00880F16">
        <w:rPr>
          <w:rFonts w:ascii="Arial" w:hAnsi="Arial" w:cs="Arial"/>
          <w:color w:val="000C30"/>
        </w:rPr>
        <w:t xml:space="preserve"> including British Values, helping children understand their rights, responsibilities and role in society.</w:t>
      </w:r>
    </w:p>
    <w:p w14:paraId="56932F5A" w14:textId="77777777" w:rsidR="00880F16" w:rsidRPr="00880F16" w:rsidRDefault="00880F16" w:rsidP="00880F16">
      <w:pPr>
        <w:rPr>
          <w:rFonts w:ascii="Arial" w:hAnsi="Arial" w:cs="Arial"/>
          <w:color w:val="000C30"/>
        </w:rPr>
      </w:pPr>
    </w:p>
    <w:p w14:paraId="678C6483" w14:textId="77777777" w:rsidR="00880F16" w:rsidRPr="00880F16" w:rsidRDefault="00880F16" w:rsidP="00880F16">
      <w:pPr>
        <w:rPr>
          <w:rFonts w:ascii="Arial" w:hAnsi="Arial" w:cs="Arial"/>
          <w:color w:val="000C30"/>
        </w:rPr>
      </w:pPr>
      <w:r w:rsidRPr="00880F16">
        <w:rPr>
          <w:rFonts w:ascii="Arial" w:hAnsi="Arial" w:cs="Arial"/>
          <w:color w:val="000C30"/>
        </w:rPr>
        <w:t>This policy explains our whole-school approach to PSHE education and how we meet our statutory duties.</w:t>
      </w:r>
    </w:p>
    <w:p w14:paraId="0FF8E71C" w14:textId="77777777" w:rsidR="00880F16" w:rsidRPr="00880F16" w:rsidRDefault="00880F16" w:rsidP="00880F16">
      <w:pPr>
        <w:rPr>
          <w:rFonts w:ascii="Arial" w:hAnsi="Arial" w:cs="Arial"/>
          <w:color w:val="000C30"/>
        </w:rPr>
      </w:pPr>
    </w:p>
    <w:p w14:paraId="5AC6D7C4" w14:textId="77777777" w:rsidR="00880F16" w:rsidRPr="00880F16" w:rsidRDefault="00880F16" w:rsidP="00880F16">
      <w:pPr>
        <w:rPr>
          <w:rFonts w:ascii="Arial" w:hAnsi="Arial" w:cs="Arial"/>
          <w:b/>
          <w:bCs/>
          <w:color w:val="000C30"/>
        </w:rPr>
      </w:pPr>
      <w:r w:rsidRPr="00880F16">
        <w:rPr>
          <w:rFonts w:ascii="Arial" w:hAnsi="Arial" w:cs="Arial"/>
          <w:b/>
          <w:bCs/>
          <w:color w:val="000C30"/>
        </w:rPr>
        <w:t>1. Our Vision for PSHE Education</w:t>
      </w:r>
    </w:p>
    <w:p w14:paraId="195055B1" w14:textId="77777777" w:rsidR="00880F16" w:rsidRPr="00880F16" w:rsidRDefault="00880F16" w:rsidP="00880F16">
      <w:pPr>
        <w:rPr>
          <w:rFonts w:ascii="Arial" w:hAnsi="Arial" w:cs="Arial"/>
          <w:color w:val="000C30"/>
        </w:rPr>
      </w:pPr>
    </w:p>
    <w:p w14:paraId="39F438D3" w14:textId="77777777" w:rsidR="00880F16" w:rsidRPr="00880F16" w:rsidRDefault="00880F16" w:rsidP="00880F16">
      <w:pPr>
        <w:rPr>
          <w:rFonts w:ascii="Arial" w:hAnsi="Arial" w:cs="Arial"/>
          <w:color w:val="000C30"/>
        </w:rPr>
      </w:pPr>
      <w:r w:rsidRPr="00880F16">
        <w:rPr>
          <w:rFonts w:ascii="Arial" w:hAnsi="Arial" w:cs="Arial"/>
          <w:color w:val="000C30"/>
        </w:rPr>
        <w:t>At</w:t>
      </w:r>
      <w:r w:rsidRPr="00880F16">
        <w:rPr>
          <w:rFonts w:ascii="Arial" w:hAnsi="Arial" w:cs="Arial"/>
          <w:color w:val="BA2625"/>
        </w:rPr>
        <w:t xml:space="preserve"> </w:t>
      </w:r>
      <w:r w:rsidRPr="00880F16">
        <w:rPr>
          <w:rFonts w:ascii="Arial" w:hAnsi="Arial" w:cs="Arial"/>
          <w:color w:val="000000" w:themeColor="text1"/>
        </w:rPr>
        <w:t xml:space="preserve">Eastbury Farm Primary School </w:t>
      </w:r>
      <w:r w:rsidRPr="00880F16">
        <w:rPr>
          <w:rFonts w:ascii="Arial" w:hAnsi="Arial" w:cs="Arial"/>
          <w:color w:val="000C30"/>
        </w:rPr>
        <w:t>we believe every child deserves an education that prepares them not only for academic success but also to thrive as rounded individuals in modern society. Personal, Social, Health and Economic (PSHE) education sits at the heart of this commitment.</w:t>
      </w:r>
    </w:p>
    <w:p w14:paraId="6934C21A" w14:textId="77777777" w:rsidR="00880F16" w:rsidRPr="00880F16" w:rsidRDefault="00880F16" w:rsidP="00880F16">
      <w:pPr>
        <w:rPr>
          <w:rFonts w:ascii="Arial" w:hAnsi="Arial" w:cs="Arial"/>
          <w:color w:val="000C30"/>
        </w:rPr>
      </w:pPr>
      <w:r w:rsidRPr="00880F16">
        <w:rPr>
          <w:rFonts w:ascii="Arial" w:hAnsi="Arial" w:cs="Arial"/>
          <w:color w:val="000C30"/>
        </w:rPr>
        <w:t xml:space="preserve"> </w:t>
      </w:r>
    </w:p>
    <w:p w14:paraId="28075C47" w14:textId="77777777" w:rsidR="00880F16" w:rsidRPr="00880F16" w:rsidRDefault="00880F16" w:rsidP="00880F16">
      <w:pPr>
        <w:rPr>
          <w:rFonts w:ascii="Arial" w:hAnsi="Arial" w:cs="Arial"/>
          <w:color w:val="000C30"/>
        </w:rPr>
      </w:pPr>
      <w:r w:rsidRPr="00880F16">
        <w:rPr>
          <w:rFonts w:ascii="Arial" w:hAnsi="Arial" w:cs="Arial"/>
          <w:color w:val="000C30"/>
        </w:rPr>
        <w:t>PSHE is not an add-on to our curriculum; 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3D6BDACC" w14:textId="77777777" w:rsidR="00880F16" w:rsidRPr="00880F16" w:rsidRDefault="00880F16" w:rsidP="00880F16">
      <w:pPr>
        <w:rPr>
          <w:rFonts w:ascii="Arial" w:hAnsi="Arial" w:cs="Arial"/>
          <w:color w:val="000C30"/>
        </w:rPr>
      </w:pPr>
      <w:r w:rsidRPr="00880F16">
        <w:rPr>
          <w:rFonts w:ascii="Arial" w:hAnsi="Arial" w:cs="Arial"/>
          <w:color w:val="000C30"/>
        </w:rPr>
        <w:t xml:space="preserve"> </w:t>
      </w:r>
    </w:p>
    <w:p w14:paraId="6DB59721" w14:textId="5AC28262" w:rsidR="00880F16" w:rsidRPr="00880F16" w:rsidRDefault="00880F16" w:rsidP="00880F16">
      <w:pPr>
        <w:rPr>
          <w:rFonts w:ascii="Arial" w:hAnsi="Arial" w:cs="Arial"/>
          <w:color w:val="000C30"/>
        </w:rPr>
      </w:pPr>
      <w:r w:rsidRPr="00880F16">
        <w:rPr>
          <w:rFonts w:ascii="Arial" w:hAnsi="Arial" w:cs="Arial"/>
          <w:color w:val="000C30"/>
        </w:rPr>
        <w:t>Our curriculum is carefully designed to be developmental and progressive. From the moment children join our school, they begin to explore emotional literacy</w:t>
      </w:r>
      <w:r w:rsidR="007117BF">
        <w:rPr>
          <w:rFonts w:ascii="Arial" w:hAnsi="Arial" w:cs="Arial"/>
          <w:color w:val="000C30"/>
        </w:rPr>
        <w:t xml:space="preserve"> - </w:t>
      </w:r>
      <w:r w:rsidRPr="00880F16">
        <w:rPr>
          <w:rFonts w:ascii="Arial" w:hAnsi="Arial" w:cs="Arial"/>
          <w:color w:val="000C30"/>
        </w:rPr>
        <w:t>learning to recognise, name and talk about feelings. This foundation grows year by year, helping pupils to manage emotions, develop resilience, and make informed decisions that support their own and others’ wellbeing.</w:t>
      </w:r>
    </w:p>
    <w:p w14:paraId="6A73B0B7" w14:textId="77777777" w:rsidR="00880F16" w:rsidRPr="00880F16" w:rsidRDefault="00880F16" w:rsidP="00880F16">
      <w:pPr>
        <w:rPr>
          <w:rFonts w:ascii="Arial" w:hAnsi="Arial" w:cs="Arial"/>
          <w:color w:val="000C30"/>
        </w:rPr>
      </w:pPr>
      <w:r w:rsidRPr="00880F16">
        <w:rPr>
          <w:rFonts w:ascii="Arial" w:hAnsi="Arial" w:cs="Arial"/>
          <w:color w:val="000C30"/>
        </w:rPr>
        <w:t xml:space="preserve"> </w:t>
      </w:r>
    </w:p>
    <w:p w14:paraId="734F53B0" w14:textId="77777777" w:rsidR="00880F16" w:rsidRPr="00880F16" w:rsidRDefault="00880F16" w:rsidP="00880F16">
      <w:pPr>
        <w:rPr>
          <w:rFonts w:ascii="Arial" w:hAnsi="Arial" w:cs="Arial"/>
          <w:color w:val="000C30"/>
        </w:rPr>
      </w:pPr>
      <w:r w:rsidRPr="00880F16">
        <w:rPr>
          <w:rFonts w:ascii="Arial" w:hAnsi="Arial" w:cs="Arial"/>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14:paraId="454A86C4" w14:textId="77777777" w:rsidR="00880F16" w:rsidRPr="00880F16" w:rsidRDefault="00880F16" w:rsidP="00880F16">
      <w:pPr>
        <w:rPr>
          <w:rFonts w:ascii="Arial" w:hAnsi="Arial" w:cs="Arial"/>
          <w:color w:val="000C30"/>
        </w:rPr>
      </w:pPr>
    </w:p>
    <w:p w14:paraId="5720E28C" w14:textId="77777777" w:rsidR="00880F16" w:rsidRPr="00880F16" w:rsidRDefault="00880F16" w:rsidP="00880F16">
      <w:pPr>
        <w:rPr>
          <w:rFonts w:ascii="Arial" w:hAnsi="Arial" w:cs="Arial"/>
          <w:b/>
          <w:bCs/>
          <w:color w:val="000C30"/>
        </w:rPr>
      </w:pPr>
      <w:r w:rsidRPr="00880F16">
        <w:rPr>
          <w:rFonts w:ascii="Arial" w:hAnsi="Arial" w:cs="Arial"/>
          <w:b/>
          <w:bCs/>
          <w:color w:val="000C30"/>
        </w:rPr>
        <w:t>We are committed to:</w:t>
      </w:r>
    </w:p>
    <w:p w14:paraId="239FEA6E" w14:textId="77777777" w:rsidR="00880F16" w:rsidRPr="00880F16" w:rsidRDefault="00880F16">
      <w:pPr>
        <w:pStyle w:val="ListParagraph"/>
        <w:widowControl/>
        <w:numPr>
          <w:ilvl w:val="0"/>
          <w:numId w:val="5"/>
        </w:numPr>
        <w:adjustRightInd/>
        <w:textAlignment w:val="auto"/>
        <w:rPr>
          <w:rFonts w:ascii="Arial" w:hAnsi="Arial" w:cs="Arial"/>
          <w:color w:val="000C30"/>
        </w:rPr>
      </w:pPr>
      <w:r w:rsidRPr="00880F16">
        <w:rPr>
          <w:rFonts w:ascii="Arial" w:hAnsi="Arial" w:cs="Arial"/>
          <w:color w:val="000C30"/>
        </w:rPr>
        <w:t>Supporting the whole child - recognising that children's emotional and social development directly impacts their capacity to learn</w:t>
      </w:r>
    </w:p>
    <w:p w14:paraId="48F14212" w14:textId="77777777" w:rsidR="00880F16" w:rsidRPr="00880F16" w:rsidRDefault="00880F16">
      <w:pPr>
        <w:pStyle w:val="ListParagraph"/>
        <w:widowControl/>
        <w:numPr>
          <w:ilvl w:val="0"/>
          <w:numId w:val="5"/>
        </w:numPr>
        <w:adjustRightInd/>
        <w:textAlignment w:val="auto"/>
        <w:rPr>
          <w:rFonts w:ascii="Arial" w:hAnsi="Arial" w:cs="Arial"/>
          <w:color w:val="000C30"/>
        </w:rPr>
      </w:pPr>
      <w:r w:rsidRPr="00880F16">
        <w:rPr>
          <w:rFonts w:ascii="Arial" w:hAnsi="Arial" w:cs="Arial"/>
          <w:color w:val="000C30"/>
        </w:rPr>
        <w:t>Creating a safe, inclusive environment where every child feels valued and able to discuss concerns without fear or stigma</w:t>
      </w:r>
    </w:p>
    <w:p w14:paraId="6A808AA6" w14:textId="77777777" w:rsidR="00880F16" w:rsidRPr="00880F16" w:rsidRDefault="00880F16">
      <w:pPr>
        <w:pStyle w:val="ListParagraph"/>
        <w:widowControl/>
        <w:numPr>
          <w:ilvl w:val="0"/>
          <w:numId w:val="5"/>
        </w:numPr>
        <w:adjustRightInd/>
        <w:textAlignment w:val="auto"/>
        <w:rPr>
          <w:rFonts w:ascii="Arial" w:hAnsi="Arial" w:cs="Arial"/>
          <w:color w:val="000C30"/>
        </w:rPr>
      </w:pPr>
      <w:r w:rsidRPr="00880F16">
        <w:rPr>
          <w:rFonts w:ascii="Arial" w:hAnsi="Arial" w:cs="Arial"/>
          <w:color w:val="000C30"/>
        </w:rPr>
        <w:t>Building foundations for the future - providing age-appropriate learning that prepares children for the challenges and opportunities of adolescence and beyond</w:t>
      </w:r>
    </w:p>
    <w:p w14:paraId="6053E189" w14:textId="77777777" w:rsidR="00880F16" w:rsidRPr="00880F16" w:rsidRDefault="00880F16">
      <w:pPr>
        <w:pStyle w:val="ListParagraph"/>
        <w:widowControl/>
        <w:numPr>
          <w:ilvl w:val="0"/>
          <w:numId w:val="5"/>
        </w:numPr>
        <w:adjustRightInd/>
        <w:textAlignment w:val="auto"/>
        <w:rPr>
          <w:rFonts w:ascii="Arial" w:hAnsi="Arial" w:cs="Arial"/>
          <w:color w:val="000C30"/>
        </w:rPr>
      </w:pPr>
      <w:r w:rsidRPr="00880F16">
        <w:rPr>
          <w:rFonts w:ascii="Arial" w:hAnsi="Arial" w:cs="Arial"/>
          <w:color w:val="000C30"/>
        </w:rPr>
        <w:t>Working in partnership with families, recognising that parents are children's first educators in many aspects of relationships and health</w:t>
      </w:r>
    </w:p>
    <w:p w14:paraId="0D003FCE" w14:textId="77777777" w:rsidR="00880F16" w:rsidRDefault="00880F16">
      <w:pPr>
        <w:pStyle w:val="ListParagraph"/>
        <w:widowControl/>
        <w:numPr>
          <w:ilvl w:val="0"/>
          <w:numId w:val="5"/>
        </w:numPr>
        <w:adjustRightInd/>
        <w:textAlignment w:val="auto"/>
        <w:rPr>
          <w:rFonts w:ascii="Arial" w:hAnsi="Arial" w:cs="Arial"/>
          <w:color w:val="000C30"/>
        </w:rPr>
      </w:pPr>
      <w:r w:rsidRPr="00880F16">
        <w:rPr>
          <w:rFonts w:ascii="Arial" w:hAnsi="Arial" w:cs="Arial"/>
          <w:color w:val="000C30"/>
        </w:rPr>
        <w:lastRenderedPageBreak/>
        <w:t>Embedding PSHE across school life - not just in weekly lessons, but through our values, relationships, and everyday interactions</w:t>
      </w:r>
    </w:p>
    <w:p w14:paraId="1F96A2A2" w14:textId="77777777" w:rsidR="00872D0D" w:rsidRPr="00880F16" w:rsidRDefault="00872D0D" w:rsidP="00872D0D">
      <w:pPr>
        <w:pStyle w:val="ListParagraph"/>
        <w:widowControl/>
        <w:adjustRightInd/>
        <w:ind w:left="360"/>
        <w:textAlignment w:val="auto"/>
        <w:rPr>
          <w:rFonts w:ascii="Arial" w:hAnsi="Arial" w:cs="Arial"/>
          <w:color w:val="000C30"/>
        </w:rPr>
      </w:pPr>
    </w:p>
    <w:p w14:paraId="5D9C7F0D" w14:textId="77777777" w:rsidR="00880F16" w:rsidRPr="00880F16" w:rsidRDefault="00880F16" w:rsidP="00880F16">
      <w:pPr>
        <w:rPr>
          <w:rFonts w:ascii="Arial" w:hAnsi="Arial" w:cs="Arial"/>
          <w:b/>
          <w:bCs/>
          <w:color w:val="000C30"/>
        </w:rPr>
      </w:pPr>
    </w:p>
    <w:p w14:paraId="57C2FEEC" w14:textId="77777777" w:rsidR="00880F16" w:rsidRPr="00880F16" w:rsidRDefault="00880F16" w:rsidP="00880F16">
      <w:pPr>
        <w:rPr>
          <w:rFonts w:ascii="Arial" w:hAnsi="Arial" w:cs="Arial"/>
          <w:b/>
          <w:bCs/>
          <w:color w:val="000C30"/>
        </w:rPr>
      </w:pPr>
      <w:r w:rsidRPr="00880F16">
        <w:rPr>
          <w:rFonts w:ascii="Arial" w:hAnsi="Arial" w:cs="Arial"/>
          <w:b/>
          <w:bCs/>
          <w:color w:val="000C30"/>
        </w:rPr>
        <w:t>2. Statutory Requirements and Curriculum Framework</w:t>
      </w:r>
    </w:p>
    <w:p w14:paraId="6EBA7E78" w14:textId="77777777" w:rsidR="00880F16" w:rsidRPr="00880F16" w:rsidRDefault="00880F16" w:rsidP="00880F16">
      <w:pPr>
        <w:rPr>
          <w:rFonts w:ascii="Arial" w:hAnsi="Arial" w:cs="Arial"/>
          <w:color w:val="000C30"/>
        </w:rPr>
      </w:pPr>
    </w:p>
    <w:p w14:paraId="0392C087" w14:textId="77777777" w:rsidR="00880F16" w:rsidRPr="00880F16" w:rsidRDefault="00880F16" w:rsidP="00880F16">
      <w:pPr>
        <w:rPr>
          <w:rFonts w:ascii="Arial" w:hAnsi="Arial" w:cs="Arial"/>
          <w:color w:val="000C30"/>
        </w:rPr>
      </w:pPr>
      <w:r w:rsidRPr="00880F16">
        <w:rPr>
          <w:rFonts w:ascii="Arial" w:hAnsi="Arial" w:cs="Arial"/>
          <w:color w:val="000C30"/>
        </w:rPr>
        <w:t>Under the Education Act 2002 and the Academies Act 2010, all schools must provide a curriculum that:</w:t>
      </w:r>
    </w:p>
    <w:p w14:paraId="2FF0A322" w14:textId="77777777" w:rsidR="00880F16" w:rsidRPr="00880F16" w:rsidRDefault="00880F16" w:rsidP="00880F16">
      <w:pPr>
        <w:rPr>
          <w:rFonts w:ascii="Arial" w:hAnsi="Arial" w:cs="Arial"/>
          <w:color w:val="000C30"/>
        </w:rPr>
      </w:pPr>
    </w:p>
    <w:p w14:paraId="3DAF09A5" w14:textId="77777777" w:rsidR="00880F16" w:rsidRPr="00880F16" w:rsidRDefault="00880F16">
      <w:pPr>
        <w:pStyle w:val="ListParagraph"/>
        <w:widowControl/>
        <w:numPr>
          <w:ilvl w:val="0"/>
          <w:numId w:val="6"/>
        </w:numPr>
        <w:adjustRightInd/>
        <w:textAlignment w:val="auto"/>
        <w:rPr>
          <w:rFonts w:ascii="Arial" w:hAnsi="Arial" w:cs="Arial"/>
          <w:color w:val="000C30"/>
        </w:rPr>
      </w:pPr>
      <w:r w:rsidRPr="00880F16">
        <w:rPr>
          <w:rFonts w:ascii="Arial" w:hAnsi="Arial" w:cs="Arial"/>
          <w:color w:val="000C30"/>
        </w:rPr>
        <w:t>Promotes the spiritual, moral, cultural, mental and physical development of pupils</w:t>
      </w:r>
    </w:p>
    <w:p w14:paraId="7F11E4EA" w14:textId="77777777" w:rsidR="00880F16" w:rsidRPr="00880F16" w:rsidRDefault="00880F16">
      <w:pPr>
        <w:pStyle w:val="ListParagraph"/>
        <w:widowControl/>
        <w:numPr>
          <w:ilvl w:val="0"/>
          <w:numId w:val="6"/>
        </w:numPr>
        <w:adjustRightInd/>
        <w:textAlignment w:val="auto"/>
        <w:rPr>
          <w:rFonts w:ascii="Arial" w:hAnsi="Arial" w:cs="Arial"/>
          <w:color w:val="000C30"/>
        </w:rPr>
      </w:pPr>
      <w:r w:rsidRPr="00880F16">
        <w:rPr>
          <w:rFonts w:ascii="Arial" w:hAnsi="Arial" w:cs="Arial"/>
          <w:color w:val="000C30"/>
        </w:rPr>
        <w:t>Prepares pupils for the opportunities, responsibilities and experiences of later life</w:t>
      </w:r>
    </w:p>
    <w:p w14:paraId="6C87ED60" w14:textId="77777777" w:rsidR="00880F16" w:rsidRPr="00880F16" w:rsidRDefault="00880F16" w:rsidP="00880F16">
      <w:pPr>
        <w:rPr>
          <w:rFonts w:ascii="Arial" w:hAnsi="Arial" w:cs="Arial"/>
          <w:color w:val="000C30"/>
        </w:rPr>
      </w:pPr>
    </w:p>
    <w:p w14:paraId="35AA6C32" w14:textId="77777777" w:rsidR="00880F16" w:rsidRPr="00880F16" w:rsidRDefault="00880F16" w:rsidP="00880F16">
      <w:pPr>
        <w:rPr>
          <w:rFonts w:ascii="Arial" w:hAnsi="Arial" w:cs="Arial"/>
          <w:color w:val="000C30"/>
        </w:rPr>
      </w:pPr>
      <w:r w:rsidRPr="00880F16">
        <w:rPr>
          <w:rFonts w:ascii="Arial" w:hAnsi="Arial" w:cs="Arial"/>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6605786D" w14:textId="77777777" w:rsidR="00880F16" w:rsidRPr="00880F16" w:rsidRDefault="00880F16" w:rsidP="00880F16">
      <w:pPr>
        <w:rPr>
          <w:rFonts w:ascii="Arial" w:hAnsi="Arial" w:cs="Arial"/>
          <w:color w:val="000C30"/>
        </w:rPr>
      </w:pPr>
    </w:p>
    <w:p w14:paraId="7AE9EBA0" w14:textId="77777777" w:rsidR="00880F16" w:rsidRPr="00880F16" w:rsidRDefault="00880F16" w:rsidP="00880F16">
      <w:pPr>
        <w:rPr>
          <w:rFonts w:ascii="Arial" w:hAnsi="Arial" w:cs="Arial"/>
          <w:color w:val="000C30"/>
        </w:rPr>
      </w:pPr>
      <w:r w:rsidRPr="00880F16">
        <w:rPr>
          <w:rFonts w:ascii="Arial" w:hAnsi="Arial" w:cs="Arial"/>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Pr="00880F16">
        <w:rPr>
          <w:rFonts w:ascii="Arial" w:hAnsi="Arial" w:cs="Arial"/>
        </w:rPr>
        <w:t xml:space="preserve"> </w:t>
      </w:r>
      <w:r w:rsidRPr="00880F16">
        <w:rPr>
          <w:rFonts w:ascii="Arial" w:hAnsi="Arial" w:cs="Arial"/>
          <w:color w:val="000C30"/>
        </w:rPr>
        <w:t>Our PSHE curriculum also supports our safeguarding responsibilities as set out in Keeping Children Safe in Education and the Prevent Duty, helping children to recognise concerns, stay safe online and offline, and seek help when needed.</w:t>
      </w:r>
    </w:p>
    <w:p w14:paraId="7B0146E4" w14:textId="77777777" w:rsidR="00880F16" w:rsidRPr="00880F16" w:rsidRDefault="00880F16" w:rsidP="00880F16">
      <w:pPr>
        <w:rPr>
          <w:rFonts w:ascii="Arial" w:hAnsi="Arial" w:cs="Arial"/>
          <w:color w:val="000C30"/>
        </w:rPr>
      </w:pPr>
      <w:r w:rsidRPr="00880F16">
        <w:rPr>
          <w:rFonts w:ascii="Arial" w:hAnsi="Arial" w:cs="Arial"/>
          <w:color w:val="000C30"/>
        </w:rPr>
        <w:t>Our curriculum addresses all statutory requirements including:</w:t>
      </w:r>
    </w:p>
    <w:p w14:paraId="7B099D13" w14:textId="77777777" w:rsidR="00880F16" w:rsidRPr="00880F16" w:rsidRDefault="00880F16" w:rsidP="00880F16">
      <w:pPr>
        <w:rPr>
          <w:rFonts w:ascii="Arial" w:hAnsi="Arial" w:cs="Arial"/>
          <w:color w:val="000C30"/>
        </w:rPr>
      </w:pPr>
    </w:p>
    <w:p w14:paraId="3ADBD2AC"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Families and people who care for me</w:t>
      </w:r>
    </w:p>
    <w:p w14:paraId="1E2DD233"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Caring friendships</w:t>
      </w:r>
    </w:p>
    <w:p w14:paraId="5EE5AD77"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Respectful, kind relationships</w:t>
      </w:r>
    </w:p>
    <w:p w14:paraId="2C3C9E40"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Online safety and awareness</w:t>
      </w:r>
    </w:p>
    <w:p w14:paraId="2C8FC5EF"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Being safe</w:t>
      </w:r>
    </w:p>
    <w:p w14:paraId="22A91CA5"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Mental wellbeing</w:t>
      </w:r>
    </w:p>
    <w:p w14:paraId="4CBCAFF8"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Internet safety and harms</w:t>
      </w:r>
    </w:p>
    <w:p w14:paraId="7DB7A89D"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Physical health and fitness</w:t>
      </w:r>
    </w:p>
    <w:p w14:paraId="09CC81FB"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Healthy eating</w:t>
      </w:r>
    </w:p>
    <w:p w14:paraId="05A31FE0"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Drugs, alcohol, tobacco and vaping</w:t>
      </w:r>
    </w:p>
    <w:p w14:paraId="5E0A95DC"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Health protection and prevention</w:t>
      </w:r>
    </w:p>
    <w:p w14:paraId="57240FAF"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Basic first aid</w:t>
      </w:r>
    </w:p>
    <w:p w14:paraId="1D7A8298" w14:textId="77777777" w:rsidR="00880F16" w:rsidRPr="00880F16" w:rsidRDefault="00880F16">
      <w:pPr>
        <w:pStyle w:val="ListParagraph"/>
        <w:widowControl/>
        <w:numPr>
          <w:ilvl w:val="0"/>
          <w:numId w:val="7"/>
        </w:numPr>
        <w:adjustRightInd/>
        <w:textAlignment w:val="auto"/>
        <w:rPr>
          <w:rFonts w:ascii="Arial" w:hAnsi="Arial" w:cs="Arial"/>
          <w:color w:val="000C30"/>
        </w:rPr>
      </w:pPr>
      <w:r w:rsidRPr="00880F16">
        <w:rPr>
          <w:rFonts w:ascii="Arial" w:hAnsi="Arial" w:cs="Arial"/>
          <w:color w:val="000C30"/>
        </w:rPr>
        <w:t>Developing bodies (including puberty as part of Health Education)</w:t>
      </w:r>
    </w:p>
    <w:p w14:paraId="7FF0C8C6" w14:textId="77777777" w:rsidR="00880F16" w:rsidRPr="00880F16" w:rsidRDefault="00880F16" w:rsidP="00880F16">
      <w:pPr>
        <w:rPr>
          <w:rFonts w:ascii="Arial" w:hAnsi="Arial" w:cs="Arial"/>
        </w:rPr>
      </w:pPr>
    </w:p>
    <w:p w14:paraId="53533FAD" w14:textId="77777777" w:rsidR="00880F16" w:rsidRPr="00880F16" w:rsidRDefault="00880F16" w:rsidP="00880F16">
      <w:pPr>
        <w:rPr>
          <w:rFonts w:ascii="Arial" w:hAnsi="Arial" w:cs="Arial"/>
          <w:b/>
          <w:bCs/>
          <w:color w:val="000C30"/>
        </w:rPr>
      </w:pPr>
      <w:r w:rsidRPr="00880F16">
        <w:rPr>
          <w:rFonts w:ascii="Arial" w:hAnsi="Arial" w:cs="Arial"/>
          <w:b/>
          <w:bCs/>
          <w:color w:val="000C30"/>
        </w:rPr>
        <w:t>3.</w:t>
      </w:r>
      <w:r w:rsidRPr="00880F16">
        <w:rPr>
          <w:rFonts w:ascii="Arial" w:hAnsi="Arial" w:cs="Arial"/>
          <w:color w:val="000C30"/>
        </w:rPr>
        <w:t xml:space="preserve"> </w:t>
      </w:r>
      <w:r w:rsidRPr="00880F16">
        <w:rPr>
          <w:rFonts w:ascii="Arial" w:hAnsi="Arial" w:cs="Arial"/>
          <w:b/>
          <w:bCs/>
          <w:color w:val="000C30"/>
        </w:rPr>
        <w:t>The Jigsaw Approach: A Whole-School Framework</w:t>
      </w:r>
    </w:p>
    <w:p w14:paraId="3BBEB17B" w14:textId="77777777" w:rsidR="00880F16" w:rsidRPr="00880F16" w:rsidRDefault="00880F16" w:rsidP="00880F16">
      <w:pPr>
        <w:rPr>
          <w:rFonts w:ascii="Arial" w:hAnsi="Arial" w:cs="Arial"/>
          <w:color w:val="000C30"/>
        </w:rPr>
      </w:pPr>
    </w:p>
    <w:p w14:paraId="1DAB8929" w14:textId="77777777" w:rsidR="00880F16" w:rsidRPr="00880F16" w:rsidRDefault="00880F16" w:rsidP="00880F16">
      <w:pPr>
        <w:rPr>
          <w:rFonts w:ascii="Arial" w:hAnsi="Arial" w:cs="Arial"/>
          <w:color w:val="000C30"/>
        </w:rPr>
      </w:pPr>
      <w:r w:rsidRPr="00880F16">
        <w:rPr>
          <w:rFonts w:ascii="Arial" w:hAnsi="Arial" w:cs="Arial"/>
          <w:color w:val="000C3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58B9BCB0" w14:textId="77777777" w:rsidR="00880F16" w:rsidRPr="00880F16" w:rsidRDefault="00880F16" w:rsidP="00880F16">
      <w:pPr>
        <w:rPr>
          <w:rFonts w:ascii="Arial" w:hAnsi="Arial" w:cs="Arial"/>
          <w:color w:val="000C30"/>
        </w:rPr>
      </w:pPr>
    </w:p>
    <w:p w14:paraId="6888A120" w14:textId="77777777" w:rsidR="00880F16" w:rsidRPr="00880F16" w:rsidRDefault="00880F16" w:rsidP="00880F16">
      <w:pPr>
        <w:rPr>
          <w:rFonts w:ascii="Arial" w:hAnsi="Arial" w:cs="Arial"/>
          <w:color w:val="000C30"/>
        </w:rPr>
      </w:pPr>
      <w:r w:rsidRPr="00880F16">
        <w:rPr>
          <w:rFonts w:ascii="Arial" w:hAnsi="Arial" w:cs="Arial"/>
          <w:b/>
          <w:bCs/>
          <w:color w:val="000C30"/>
        </w:rPr>
        <w:t>Emotional literacy at the core</w:t>
      </w:r>
      <w:r w:rsidRPr="00880F16">
        <w:rPr>
          <w:rFonts w:ascii="Arial" w:hAnsi="Arial" w:cs="Arial"/>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w:t>
      </w:r>
      <w:r w:rsidRPr="00880F16">
        <w:rPr>
          <w:rFonts w:ascii="Arial" w:hAnsi="Arial" w:cs="Arial"/>
          <w:color w:val="000C30"/>
        </w:rPr>
        <w:lastRenderedPageBreak/>
        <w:t>needed, and to build positive relationships.</w:t>
      </w:r>
    </w:p>
    <w:p w14:paraId="5C9A25C2" w14:textId="77777777" w:rsidR="00880F16" w:rsidRPr="00880F16" w:rsidRDefault="00880F16" w:rsidP="00880F16">
      <w:pPr>
        <w:rPr>
          <w:rFonts w:ascii="Arial" w:hAnsi="Arial" w:cs="Arial"/>
          <w:color w:val="000C30"/>
        </w:rPr>
      </w:pPr>
    </w:p>
    <w:p w14:paraId="20A77B37" w14:textId="77777777" w:rsidR="00880F16" w:rsidRPr="00880F16" w:rsidRDefault="00880F16" w:rsidP="00880F16">
      <w:pPr>
        <w:rPr>
          <w:rFonts w:ascii="Arial" w:hAnsi="Arial" w:cs="Arial"/>
          <w:color w:val="000C30"/>
        </w:rPr>
      </w:pPr>
      <w:r w:rsidRPr="00880F16">
        <w:rPr>
          <w:rFonts w:ascii="Arial" w:hAnsi="Arial" w:cs="Arial"/>
          <w:b/>
          <w:bCs/>
          <w:color w:val="000C30"/>
        </w:rPr>
        <w:t>Mindful practice -</w:t>
      </w:r>
      <w:r w:rsidRPr="00880F16">
        <w:rPr>
          <w:rFonts w:ascii="Arial" w:hAnsi="Arial" w:cs="Arial"/>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542EAA7F" w14:textId="77777777" w:rsidR="00880F16" w:rsidRPr="00880F16" w:rsidRDefault="00880F16" w:rsidP="00880F16">
      <w:pPr>
        <w:rPr>
          <w:rFonts w:ascii="Arial" w:hAnsi="Arial" w:cs="Arial"/>
          <w:color w:val="000C30"/>
        </w:rPr>
      </w:pPr>
    </w:p>
    <w:p w14:paraId="1D4FA8D9" w14:textId="77777777" w:rsidR="00880F16" w:rsidRPr="00880F16" w:rsidRDefault="00880F16" w:rsidP="00880F16">
      <w:pPr>
        <w:rPr>
          <w:rFonts w:ascii="Arial" w:hAnsi="Arial" w:cs="Arial"/>
          <w:color w:val="000C30"/>
        </w:rPr>
      </w:pPr>
      <w:r w:rsidRPr="00880F16">
        <w:rPr>
          <w:rFonts w:ascii="Arial" w:hAnsi="Arial" w:cs="Arial"/>
          <w:b/>
          <w:bCs/>
          <w:color w:val="000C30"/>
        </w:rPr>
        <w:t>Connection and community -</w:t>
      </w:r>
      <w:r w:rsidRPr="00880F16">
        <w:rPr>
          <w:rFonts w:ascii="Arial" w:hAnsi="Arial" w:cs="Arial"/>
          <w:color w:val="000C30"/>
        </w:rPr>
        <w:t xml:space="preserve"> The 'Connect Us' activity in every lesson strengthens relationships within the class and develops children's social skills, building a sense of belonging and mutual respect that underpins all learning. </w:t>
      </w:r>
    </w:p>
    <w:p w14:paraId="140D5717" w14:textId="77777777" w:rsidR="00880F16" w:rsidRPr="00880F16" w:rsidRDefault="00880F16" w:rsidP="00880F16">
      <w:pPr>
        <w:rPr>
          <w:rFonts w:ascii="Arial" w:hAnsi="Arial" w:cs="Arial"/>
          <w:color w:val="000C30"/>
        </w:rPr>
      </w:pPr>
    </w:p>
    <w:p w14:paraId="5ED2C10E" w14:textId="77777777" w:rsidR="00880F16" w:rsidRPr="00880F16" w:rsidRDefault="00880F16" w:rsidP="00880F16">
      <w:pPr>
        <w:rPr>
          <w:rFonts w:ascii="Arial" w:hAnsi="Arial" w:cs="Arial"/>
          <w:color w:val="000C30"/>
        </w:rPr>
      </w:pPr>
      <w:r w:rsidRPr="00880F16">
        <w:rPr>
          <w:rFonts w:ascii="Arial" w:hAnsi="Arial" w:cs="Arial"/>
          <w:b/>
          <w:bCs/>
          <w:color w:val="000C30"/>
        </w:rPr>
        <w:t>Developing skills for respectful dialogue</w:t>
      </w:r>
      <w:r w:rsidRPr="00880F16">
        <w:rPr>
          <w:rFonts w:ascii="Arial" w:hAnsi="Arial" w:cs="Arial"/>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56451CA9" w14:textId="77777777" w:rsidR="00880F16" w:rsidRPr="00880F16" w:rsidRDefault="00880F16" w:rsidP="00880F16">
      <w:pPr>
        <w:rPr>
          <w:rFonts w:ascii="Arial" w:hAnsi="Arial" w:cs="Arial"/>
          <w:color w:val="000C30"/>
        </w:rPr>
      </w:pPr>
    </w:p>
    <w:p w14:paraId="346972C9" w14:textId="77777777" w:rsidR="00880F16" w:rsidRPr="00880F16" w:rsidRDefault="00880F16" w:rsidP="00880F16">
      <w:pPr>
        <w:rPr>
          <w:rFonts w:ascii="Arial" w:hAnsi="Arial" w:cs="Arial"/>
          <w:color w:val="000C30"/>
        </w:rPr>
      </w:pPr>
      <w:r w:rsidRPr="00880F16">
        <w:rPr>
          <w:rFonts w:ascii="Arial" w:hAnsi="Arial" w:cs="Arial"/>
          <w:b/>
          <w:bCs/>
          <w:color w:val="000C30"/>
        </w:rPr>
        <w:t>Age-appropriate spiral curriculum -</w:t>
      </w:r>
      <w:r w:rsidRPr="00880F16">
        <w:rPr>
          <w:rFonts w:ascii="Arial" w:hAnsi="Arial" w:cs="Arial"/>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4C65585E" w14:textId="77777777" w:rsidR="00880F16" w:rsidRPr="00880F16" w:rsidRDefault="00880F16" w:rsidP="00880F16">
      <w:pPr>
        <w:rPr>
          <w:rFonts w:ascii="Arial" w:hAnsi="Arial" w:cs="Arial"/>
          <w:color w:val="000C30"/>
        </w:rPr>
      </w:pPr>
    </w:p>
    <w:p w14:paraId="66FBF5B3" w14:textId="77777777" w:rsidR="00880F16" w:rsidRPr="00880F16" w:rsidRDefault="00880F16" w:rsidP="00880F16">
      <w:pPr>
        <w:rPr>
          <w:rFonts w:ascii="Arial" w:hAnsi="Arial" w:cs="Arial"/>
          <w:color w:val="000C30"/>
        </w:rPr>
      </w:pPr>
      <w:r w:rsidRPr="00880F16">
        <w:rPr>
          <w:rFonts w:ascii="Arial" w:hAnsi="Arial" w:cs="Arial"/>
          <w:b/>
          <w:bCs/>
          <w:color w:val="000C30"/>
        </w:rPr>
        <w:t>Interactive, participative teaching -</w:t>
      </w:r>
      <w:r w:rsidRPr="00880F16">
        <w:rPr>
          <w:rFonts w:ascii="Arial" w:hAnsi="Arial" w:cs="Arial"/>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6B0DAEEA" w14:textId="77777777" w:rsidR="00880F16" w:rsidRPr="00880F16" w:rsidRDefault="00880F16" w:rsidP="00880F16">
      <w:pPr>
        <w:rPr>
          <w:rFonts w:ascii="Arial" w:hAnsi="Arial" w:cs="Arial"/>
          <w:color w:val="000C30"/>
        </w:rPr>
      </w:pPr>
    </w:p>
    <w:p w14:paraId="06FC2D83" w14:textId="77777777" w:rsidR="00880F16" w:rsidRPr="00880F16" w:rsidRDefault="00880F16" w:rsidP="00880F16">
      <w:pPr>
        <w:rPr>
          <w:rFonts w:ascii="Arial" w:hAnsi="Arial" w:cs="Arial"/>
          <w:b/>
          <w:bCs/>
          <w:color w:val="000C30"/>
        </w:rPr>
      </w:pPr>
      <w:r w:rsidRPr="00880F16">
        <w:rPr>
          <w:rFonts w:ascii="Arial" w:hAnsi="Arial" w:cs="Arial"/>
          <w:b/>
          <w:bCs/>
          <w:color w:val="000C30"/>
        </w:rPr>
        <w:t>The Six Jigsaw Puzzles</w:t>
      </w:r>
    </w:p>
    <w:p w14:paraId="136AC0A7" w14:textId="77777777" w:rsidR="00880F16" w:rsidRPr="00880F16" w:rsidRDefault="00880F16" w:rsidP="00880F16">
      <w:pPr>
        <w:rPr>
          <w:rFonts w:ascii="Arial" w:hAnsi="Arial" w:cs="Arial"/>
          <w:color w:val="000C30"/>
        </w:rPr>
      </w:pPr>
      <w:r w:rsidRPr="00880F16">
        <w:rPr>
          <w:rFonts w:ascii="Arial" w:hAnsi="Arial" w:cs="Arial"/>
          <w:color w:val="000C30"/>
        </w:rPr>
        <w:t>Our PSHE curriculum is organised into six themed units ('Puzzles'), each taught for approximately half a term:</w:t>
      </w:r>
    </w:p>
    <w:p w14:paraId="016D73C7" w14:textId="77777777" w:rsidR="00880F16" w:rsidRPr="00880F16" w:rsidRDefault="00880F16" w:rsidP="00880F16">
      <w:pPr>
        <w:rPr>
          <w:rFonts w:ascii="Arial" w:hAnsi="Arial" w:cs="Arial"/>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81"/>
        <w:gridCol w:w="6977"/>
      </w:tblGrid>
      <w:tr w:rsidR="00880F16" w:rsidRPr="00880F16" w14:paraId="744A33C0" w14:textId="77777777" w:rsidTr="0045304F">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5EFF5A1B" w14:textId="77777777" w:rsidR="00880F16" w:rsidRPr="00880F16" w:rsidRDefault="00880F16" w:rsidP="0045304F">
            <w:pPr>
              <w:rPr>
                <w:rFonts w:ascii="Arial" w:hAnsi="Arial" w:cs="Arial"/>
                <w:b/>
                <w:bCs/>
              </w:rPr>
            </w:pPr>
            <w:r w:rsidRPr="00880F16">
              <w:rPr>
                <w:rFonts w:ascii="Arial" w:hAnsi="Arial" w:cs="Arial"/>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05309C39" w14:textId="77777777" w:rsidR="00880F16" w:rsidRPr="00880F16" w:rsidRDefault="00880F16" w:rsidP="0045304F">
            <w:pPr>
              <w:rPr>
                <w:rFonts w:ascii="Arial" w:hAnsi="Arial" w:cs="Arial"/>
                <w:b/>
                <w:bCs/>
              </w:rPr>
            </w:pPr>
            <w:r w:rsidRPr="00880F16">
              <w:rPr>
                <w:rFonts w:ascii="Arial" w:hAnsi="Arial" w:cs="Arial"/>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4E5F08D" w14:textId="77777777" w:rsidR="00880F16" w:rsidRPr="00880F16" w:rsidRDefault="00880F16" w:rsidP="0045304F">
            <w:pPr>
              <w:rPr>
                <w:rFonts w:ascii="Arial" w:hAnsi="Arial" w:cs="Arial"/>
                <w:b/>
                <w:bCs/>
              </w:rPr>
            </w:pPr>
            <w:r w:rsidRPr="00880F16">
              <w:rPr>
                <w:rFonts w:ascii="Arial" w:hAnsi="Arial" w:cs="Arial"/>
                <w:b/>
                <w:bCs/>
              </w:rPr>
              <w:t>Key Content</w:t>
            </w:r>
          </w:p>
        </w:tc>
      </w:tr>
      <w:tr w:rsidR="00880F16" w:rsidRPr="00880F16" w14:paraId="2FA35159" w14:textId="77777777" w:rsidTr="0045304F">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DB0477B" w14:textId="77777777" w:rsidR="00880F16" w:rsidRPr="00880F16" w:rsidRDefault="00880F16" w:rsidP="0045304F">
            <w:pPr>
              <w:rPr>
                <w:rFonts w:ascii="Arial" w:hAnsi="Arial" w:cs="Arial"/>
                <w:color w:val="000C30"/>
              </w:rPr>
            </w:pPr>
            <w:r w:rsidRPr="00880F16">
              <w:rPr>
                <w:rFonts w:ascii="Arial" w:hAnsi="Arial" w:cs="Arial"/>
                <w:color w:val="000C30"/>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EB327E7" w14:textId="77777777" w:rsidR="00880F16" w:rsidRPr="00880F16" w:rsidRDefault="00880F16" w:rsidP="0045304F">
            <w:pPr>
              <w:rPr>
                <w:rFonts w:ascii="Arial" w:hAnsi="Arial" w:cs="Arial"/>
                <w:color w:val="000C30"/>
              </w:rPr>
            </w:pPr>
            <w:r w:rsidRPr="00880F16">
              <w:rPr>
                <w:rFonts w:ascii="Arial" w:hAnsi="Arial" w:cs="Arial"/>
                <w:color w:val="000C30"/>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A0EAA2D" w14:textId="77777777" w:rsidR="00880F16" w:rsidRPr="00880F16" w:rsidRDefault="00880F16" w:rsidP="0045304F">
            <w:pPr>
              <w:rPr>
                <w:rFonts w:ascii="Arial" w:hAnsi="Arial" w:cs="Arial"/>
                <w:color w:val="000C30"/>
              </w:rPr>
            </w:pPr>
            <w:r w:rsidRPr="00880F16">
              <w:rPr>
                <w:rFonts w:ascii="Arial" w:hAnsi="Arial" w:cs="Arial"/>
                <w:color w:val="000C30"/>
              </w:rPr>
              <w:t xml:space="preserve">Understanding personal identity, my place in the class and school community, rights and responsibilities, democracy, making a positive contribution. </w:t>
            </w:r>
          </w:p>
        </w:tc>
      </w:tr>
      <w:tr w:rsidR="00880F16" w:rsidRPr="00880F16" w14:paraId="0DD6FA59" w14:textId="77777777" w:rsidTr="0045304F">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774845F" w14:textId="77777777" w:rsidR="00880F16" w:rsidRPr="00880F16" w:rsidRDefault="00880F16" w:rsidP="0045304F">
            <w:pPr>
              <w:rPr>
                <w:rFonts w:ascii="Arial" w:hAnsi="Arial" w:cs="Arial"/>
                <w:color w:val="000C30"/>
              </w:rPr>
            </w:pPr>
            <w:r w:rsidRPr="00880F16">
              <w:rPr>
                <w:rFonts w:ascii="Arial" w:hAnsi="Arial" w:cs="Arial"/>
                <w:color w:val="000C30"/>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3C06FD77" w14:textId="77777777" w:rsidR="00880F16" w:rsidRPr="00880F16" w:rsidRDefault="00880F16" w:rsidP="0045304F">
            <w:pPr>
              <w:rPr>
                <w:rFonts w:ascii="Arial" w:hAnsi="Arial" w:cs="Arial"/>
                <w:color w:val="000C30"/>
              </w:rPr>
            </w:pPr>
            <w:r w:rsidRPr="00880F16">
              <w:rPr>
                <w:rFonts w:ascii="Arial" w:hAnsi="Arial" w:cs="Arial"/>
                <w:color w:val="000C30"/>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336869C" w14:textId="77777777" w:rsidR="00880F16" w:rsidRPr="00880F16" w:rsidRDefault="00880F16" w:rsidP="0045304F">
            <w:pPr>
              <w:rPr>
                <w:rFonts w:ascii="Arial" w:hAnsi="Arial" w:cs="Arial"/>
                <w:color w:val="000C30"/>
              </w:rPr>
            </w:pPr>
            <w:r w:rsidRPr="00880F16">
              <w:rPr>
                <w:rFonts w:ascii="Arial" w:hAnsi="Arial" w:cs="Arial"/>
                <w:color w:val="000C30"/>
              </w:rPr>
              <w:t>Recognising and respecting diversity, challenging stereotypes, understanding difference and similarity, addressing bullying, building empathy and compassion.</w:t>
            </w:r>
          </w:p>
        </w:tc>
      </w:tr>
      <w:tr w:rsidR="00880F16" w:rsidRPr="00880F16" w14:paraId="2B0960BF" w14:textId="77777777" w:rsidTr="0045304F">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B4EDC90" w14:textId="77777777" w:rsidR="00880F16" w:rsidRPr="00880F16" w:rsidRDefault="00880F16" w:rsidP="0045304F">
            <w:pPr>
              <w:rPr>
                <w:rFonts w:ascii="Arial" w:hAnsi="Arial" w:cs="Arial"/>
                <w:color w:val="000C30"/>
              </w:rPr>
            </w:pPr>
            <w:r w:rsidRPr="00880F16">
              <w:rPr>
                <w:rFonts w:ascii="Arial" w:hAnsi="Arial" w:cs="Arial"/>
                <w:color w:val="000C30"/>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6B702493" w14:textId="77777777" w:rsidR="00880F16" w:rsidRPr="00880F16" w:rsidRDefault="00880F16" w:rsidP="0045304F">
            <w:pPr>
              <w:rPr>
                <w:rFonts w:ascii="Arial" w:hAnsi="Arial" w:cs="Arial"/>
                <w:color w:val="000C30"/>
              </w:rPr>
            </w:pPr>
            <w:r w:rsidRPr="00880F16">
              <w:rPr>
                <w:rFonts w:ascii="Arial" w:hAnsi="Arial" w:cs="Arial"/>
                <w:color w:val="000C30"/>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838184F" w14:textId="77777777" w:rsidR="00880F16" w:rsidRPr="00880F16" w:rsidRDefault="00880F16" w:rsidP="0045304F">
            <w:pPr>
              <w:rPr>
                <w:rFonts w:ascii="Arial" w:hAnsi="Arial" w:cs="Arial"/>
                <w:color w:val="000C30"/>
              </w:rPr>
            </w:pPr>
            <w:r w:rsidRPr="00880F16">
              <w:rPr>
                <w:rFonts w:ascii="Arial" w:hAnsi="Arial" w:cs="Arial"/>
                <w:color w:val="000C30"/>
              </w:rPr>
              <w:t>Setting and working towards goals, understanding aspirations and future possibilities, developing perseverance and resilience, recognising achievements, working collaboratively.</w:t>
            </w:r>
          </w:p>
        </w:tc>
      </w:tr>
      <w:tr w:rsidR="00880F16" w:rsidRPr="00880F16" w14:paraId="20FAAEFD" w14:textId="77777777" w:rsidTr="0045304F">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1D15542" w14:textId="77777777" w:rsidR="00880F16" w:rsidRPr="00880F16" w:rsidRDefault="00880F16" w:rsidP="0045304F">
            <w:pPr>
              <w:rPr>
                <w:rFonts w:ascii="Arial" w:hAnsi="Arial" w:cs="Arial"/>
                <w:color w:val="000C30"/>
              </w:rPr>
            </w:pPr>
            <w:r w:rsidRPr="00880F16">
              <w:rPr>
                <w:rFonts w:ascii="Arial" w:hAnsi="Arial" w:cs="Arial"/>
                <w:color w:val="000C30"/>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6C07E98" w14:textId="77777777" w:rsidR="00880F16" w:rsidRPr="00880F16" w:rsidRDefault="00880F16" w:rsidP="0045304F">
            <w:pPr>
              <w:rPr>
                <w:rFonts w:ascii="Arial" w:hAnsi="Arial" w:cs="Arial"/>
                <w:color w:val="000C30"/>
              </w:rPr>
            </w:pPr>
            <w:r w:rsidRPr="00880F16">
              <w:rPr>
                <w:rFonts w:ascii="Arial" w:hAnsi="Arial" w:cs="Arial"/>
                <w:color w:val="000C30"/>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C58135" w14:textId="77777777" w:rsidR="00880F16" w:rsidRPr="00880F16" w:rsidRDefault="00880F16" w:rsidP="0045304F">
            <w:pPr>
              <w:rPr>
                <w:rFonts w:ascii="Arial" w:hAnsi="Arial" w:cs="Arial"/>
                <w:color w:val="000C30"/>
              </w:rPr>
            </w:pPr>
            <w:r w:rsidRPr="00880F16">
              <w:rPr>
                <w:rFonts w:ascii="Arial" w:hAnsi="Arial" w:cs="Arial"/>
                <w:color w:val="000C30"/>
              </w:rPr>
              <w:t>The relationship between physical and emotional health; nutrition, sleep, exercise and hygiene; emotional wellbeing; drug education (including medicines); keeping safe; understanding habits and making healthy lifestyle choices.</w:t>
            </w:r>
          </w:p>
        </w:tc>
      </w:tr>
      <w:tr w:rsidR="00880F16" w:rsidRPr="00880F16" w14:paraId="1766983E" w14:textId="77777777" w:rsidTr="0045304F">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C17E67E" w14:textId="77777777" w:rsidR="00880F16" w:rsidRPr="00880F16" w:rsidRDefault="00880F16" w:rsidP="0045304F">
            <w:pPr>
              <w:rPr>
                <w:rFonts w:ascii="Arial" w:hAnsi="Arial" w:cs="Arial"/>
                <w:color w:val="000C30"/>
              </w:rPr>
            </w:pPr>
            <w:r w:rsidRPr="00880F16">
              <w:rPr>
                <w:rFonts w:ascii="Arial" w:hAnsi="Arial" w:cs="Arial"/>
                <w:color w:val="000C30"/>
              </w:rPr>
              <w:lastRenderedPageBreak/>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F24DA8" w14:textId="77777777" w:rsidR="00880F16" w:rsidRPr="00880F16" w:rsidRDefault="00880F16" w:rsidP="0045304F">
            <w:pPr>
              <w:rPr>
                <w:rFonts w:ascii="Arial" w:hAnsi="Arial" w:cs="Arial"/>
                <w:color w:val="000C30"/>
              </w:rPr>
            </w:pPr>
            <w:r w:rsidRPr="00880F16">
              <w:rPr>
                <w:rFonts w:ascii="Arial" w:hAnsi="Arial" w:cs="Arial"/>
                <w:color w:val="000C30"/>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299A16BA" w14:textId="77777777" w:rsidR="00880F16" w:rsidRPr="00880F16" w:rsidRDefault="00880F16" w:rsidP="0045304F">
            <w:pPr>
              <w:rPr>
                <w:rFonts w:ascii="Arial" w:hAnsi="Arial" w:cs="Arial"/>
                <w:color w:val="000C30"/>
              </w:rPr>
            </w:pPr>
            <w:r w:rsidRPr="00880F16">
              <w:rPr>
                <w:rFonts w:ascii="Arial" w:hAnsi="Arial" w:cs="Arial"/>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880F16" w:rsidRPr="00880F16" w14:paraId="433D50EB" w14:textId="77777777" w:rsidTr="0045304F">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5EB3E9D" w14:textId="77777777" w:rsidR="00880F16" w:rsidRPr="00880F16" w:rsidRDefault="00880F16" w:rsidP="0045304F">
            <w:pPr>
              <w:rPr>
                <w:rFonts w:ascii="Arial" w:hAnsi="Arial" w:cs="Arial"/>
                <w:color w:val="000C30"/>
              </w:rPr>
            </w:pPr>
            <w:r w:rsidRPr="00880F16">
              <w:rPr>
                <w:rFonts w:ascii="Arial" w:hAnsi="Arial" w:cs="Arial"/>
                <w:color w:val="000C30"/>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3CCE00CD" w14:textId="77777777" w:rsidR="00880F16" w:rsidRPr="00880F16" w:rsidRDefault="00880F16" w:rsidP="0045304F">
            <w:pPr>
              <w:rPr>
                <w:rFonts w:ascii="Arial" w:hAnsi="Arial" w:cs="Arial"/>
                <w:color w:val="000C30"/>
              </w:rPr>
            </w:pPr>
            <w:r w:rsidRPr="00880F16">
              <w:rPr>
                <w:rFonts w:ascii="Arial" w:hAnsi="Arial" w:cs="Arial"/>
                <w:color w:val="000C30"/>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601844D" w14:textId="77777777" w:rsidR="00880F16" w:rsidRPr="00880F16" w:rsidRDefault="00880F16" w:rsidP="0045304F">
            <w:pPr>
              <w:rPr>
                <w:rFonts w:ascii="Arial" w:hAnsi="Arial" w:cs="Arial"/>
              </w:rPr>
            </w:pPr>
            <w:r w:rsidRPr="00880F16">
              <w:rPr>
                <w:rFonts w:ascii="Arial" w:hAnsi="Arial" w:cs="Arial"/>
                <w:color w:val="000C30"/>
              </w:rPr>
              <w:t xml:space="preserve">Understanding life cycles and human growth, coping positively with change, body image and self-esteem, puberty education, changing relationships, </w:t>
            </w:r>
            <w:r w:rsidRPr="00880F16">
              <w:rPr>
                <w:rFonts w:ascii="Arial" w:hAnsi="Arial" w:cs="Arial"/>
                <w:color w:val="000000" w:themeColor="text1"/>
              </w:rPr>
              <w:t>and for upper Key Stage 2, human reproduction (where taught as sex education - see Section 6).</w:t>
            </w:r>
          </w:p>
        </w:tc>
      </w:tr>
    </w:tbl>
    <w:p w14:paraId="22562422" w14:textId="77777777" w:rsidR="00880F16" w:rsidRPr="00880F16" w:rsidRDefault="00880F16" w:rsidP="00880F16">
      <w:pPr>
        <w:rPr>
          <w:rFonts w:ascii="Arial" w:hAnsi="Arial" w:cs="Arial"/>
        </w:rPr>
      </w:pPr>
    </w:p>
    <w:p w14:paraId="5DB5013E" w14:textId="77777777" w:rsidR="00880F16" w:rsidRPr="00880F16" w:rsidRDefault="00880F16" w:rsidP="00880F16">
      <w:pPr>
        <w:rPr>
          <w:rFonts w:ascii="Arial" w:hAnsi="Arial" w:cs="Arial"/>
          <w:b/>
          <w:bCs/>
          <w:color w:val="000C30"/>
        </w:rPr>
      </w:pPr>
      <w:r w:rsidRPr="00880F16">
        <w:rPr>
          <w:rFonts w:ascii="Arial" w:hAnsi="Arial" w:cs="Arial"/>
          <w:b/>
          <w:bCs/>
          <w:color w:val="000C30"/>
        </w:rPr>
        <w:t>Adapting Jigsaw for Our School Community</w:t>
      </w:r>
    </w:p>
    <w:p w14:paraId="03FDA003" w14:textId="116E8C2E" w:rsidR="00880F16" w:rsidRPr="00880F16" w:rsidRDefault="00880F16" w:rsidP="00880F16">
      <w:pPr>
        <w:rPr>
          <w:rFonts w:ascii="Arial" w:hAnsi="Arial" w:cs="Arial"/>
          <w:color w:val="000C30"/>
        </w:rPr>
      </w:pPr>
      <w:r w:rsidRPr="00880F16">
        <w:rPr>
          <w:rFonts w:ascii="Arial" w:hAnsi="Arial" w:cs="Arial"/>
          <w:color w:val="000C30"/>
        </w:rPr>
        <w:t xml:space="preserve">Whilst we follow the Jigsaw programme, we recognise that our children, families and context have specific needs and characteristics. Our PSHE </w:t>
      </w:r>
      <w:r w:rsidR="00DD3A52">
        <w:rPr>
          <w:rFonts w:ascii="Arial" w:hAnsi="Arial" w:cs="Arial"/>
          <w:color w:val="000C30"/>
        </w:rPr>
        <w:t>Subject Leader</w:t>
      </w:r>
      <w:r w:rsidRPr="00880F16">
        <w:rPr>
          <w:rFonts w:ascii="Arial" w:hAnsi="Arial" w:cs="Arial"/>
          <w:color w:val="000C30"/>
        </w:rPr>
        <w:t xml:space="preserve"> and class teachers carefully consider each lesson's content and approach to ensure it is appropriate and relevant for our pupils, taking into account:</w:t>
      </w:r>
    </w:p>
    <w:p w14:paraId="33F04990" w14:textId="77777777" w:rsidR="00880F16" w:rsidRPr="00880F16" w:rsidRDefault="00880F16" w:rsidP="00880F16">
      <w:pPr>
        <w:rPr>
          <w:rFonts w:ascii="Arial" w:hAnsi="Arial" w:cs="Arial"/>
          <w:color w:val="000C30"/>
        </w:rPr>
      </w:pPr>
    </w:p>
    <w:p w14:paraId="2442F52D" w14:textId="77777777" w:rsidR="00880F16" w:rsidRPr="00880F16" w:rsidRDefault="00880F16">
      <w:pPr>
        <w:pStyle w:val="ListParagraph"/>
        <w:widowControl/>
        <w:numPr>
          <w:ilvl w:val="0"/>
          <w:numId w:val="8"/>
        </w:numPr>
        <w:adjustRightInd/>
        <w:textAlignment w:val="auto"/>
        <w:rPr>
          <w:rFonts w:ascii="Arial" w:hAnsi="Arial" w:cs="Arial"/>
          <w:color w:val="000C30"/>
        </w:rPr>
      </w:pPr>
      <w:r w:rsidRPr="00880F16">
        <w:rPr>
          <w:rFonts w:ascii="Arial" w:hAnsi="Arial" w:cs="Arial"/>
          <w:color w:val="000C30"/>
        </w:rPr>
        <w:t>The specific needs, experiences and developmental stages of pupils in each class</w:t>
      </w:r>
    </w:p>
    <w:p w14:paraId="37C48D59" w14:textId="35B7D1B6" w:rsidR="00880F16" w:rsidRPr="00880F16" w:rsidRDefault="00880F16">
      <w:pPr>
        <w:pStyle w:val="ListParagraph"/>
        <w:widowControl/>
        <w:numPr>
          <w:ilvl w:val="0"/>
          <w:numId w:val="8"/>
        </w:numPr>
        <w:adjustRightInd/>
        <w:textAlignment w:val="auto"/>
        <w:rPr>
          <w:rFonts w:ascii="Arial" w:hAnsi="Arial" w:cs="Arial"/>
        </w:rPr>
      </w:pPr>
      <w:r w:rsidRPr="00880F16">
        <w:rPr>
          <w:rFonts w:ascii="Arial" w:hAnsi="Arial" w:cs="Arial"/>
          <w:color w:val="000C30"/>
        </w:rPr>
        <w:t>Pupil voice - gathered through feedback within lessons, informal discussions with children and School Council discussions</w:t>
      </w:r>
    </w:p>
    <w:p w14:paraId="0A6F6C8C" w14:textId="77777777" w:rsidR="00880F16" w:rsidRPr="00880F16" w:rsidRDefault="00880F16">
      <w:pPr>
        <w:pStyle w:val="ListParagraph"/>
        <w:widowControl/>
        <w:numPr>
          <w:ilvl w:val="0"/>
          <w:numId w:val="8"/>
        </w:numPr>
        <w:adjustRightInd/>
        <w:textAlignment w:val="auto"/>
        <w:rPr>
          <w:rFonts w:ascii="Arial" w:hAnsi="Arial" w:cs="Arial"/>
          <w:color w:val="000C30"/>
        </w:rPr>
      </w:pPr>
      <w:r w:rsidRPr="00880F16">
        <w:rPr>
          <w:rFonts w:ascii="Arial" w:hAnsi="Arial" w:cs="Arial"/>
          <w:color w:val="000C30"/>
        </w:rPr>
        <w:t>Local context and community considerations</w:t>
      </w:r>
    </w:p>
    <w:p w14:paraId="6FA3E8D5" w14:textId="77777777" w:rsidR="00880F16" w:rsidRPr="00880F16" w:rsidRDefault="00880F16">
      <w:pPr>
        <w:pStyle w:val="ListParagraph"/>
        <w:widowControl/>
        <w:numPr>
          <w:ilvl w:val="0"/>
          <w:numId w:val="8"/>
        </w:numPr>
        <w:adjustRightInd/>
        <w:textAlignment w:val="auto"/>
        <w:rPr>
          <w:rFonts w:ascii="Arial" w:hAnsi="Arial" w:cs="Arial"/>
          <w:color w:val="000C30"/>
        </w:rPr>
      </w:pPr>
      <w:r w:rsidRPr="00880F16">
        <w:rPr>
          <w:rFonts w:ascii="Arial" w:hAnsi="Arial" w:cs="Arial"/>
          <w:color w:val="000C30"/>
        </w:rPr>
        <w:t>Feedback from parents, pupils and staff</w:t>
      </w:r>
    </w:p>
    <w:p w14:paraId="7E28397F" w14:textId="77777777" w:rsidR="00880F16" w:rsidRPr="00880F16" w:rsidRDefault="00880F16">
      <w:pPr>
        <w:pStyle w:val="ListParagraph"/>
        <w:widowControl/>
        <w:numPr>
          <w:ilvl w:val="0"/>
          <w:numId w:val="8"/>
        </w:numPr>
        <w:adjustRightInd/>
        <w:textAlignment w:val="auto"/>
        <w:rPr>
          <w:rFonts w:ascii="Arial" w:hAnsi="Arial" w:cs="Arial"/>
          <w:color w:val="000C30"/>
        </w:rPr>
      </w:pPr>
      <w:r w:rsidRPr="00880F16">
        <w:rPr>
          <w:rFonts w:ascii="Arial" w:hAnsi="Arial" w:cs="Arial"/>
          <w:color w:val="000C30"/>
        </w:rPr>
        <w:t>Our school's distinctive values and ethos</w:t>
      </w:r>
    </w:p>
    <w:p w14:paraId="6832C2BB" w14:textId="77777777" w:rsidR="00880F16" w:rsidRPr="00880F16" w:rsidRDefault="00880F16" w:rsidP="00880F16">
      <w:pPr>
        <w:rPr>
          <w:rFonts w:ascii="Arial" w:hAnsi="Arial" w:cs="Arial"/>
          <w:color w:val="000C30"/>
        </w:rPr>
      </w:pPr>
    </w:p>
    <w:p w14:paraId="7E657B0A" w14:textId="77777777" w:rsidR="00880F16" w:rsidRPr="00880F16" w:rsidRDefault="00880F16" w:rsidP="00880F16">
      <w:pPr>
        <w:rPr>
          <w:rFonts w:ascii="Arial" w:hAnsi="Arial" w:cs="Arial"/>
          <w:color w:val="000C30"/>
        </w:rPr>
      </w:pPr>
      <w:r w:rsidRPr="00880F16">
        <w:rPr>
          <w:rFonts w:ascii="Arial" w:hAnsi="Arial" w:cs="Arial"/>
          <w:color w:val="000C30"/>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62E192F" w14:textId="77777777" w:rsidR="00880F16" w:rsidRPr="00880F16" w:rsidRDefault="00880F16" w:rsidP="00880F16">
      <w:pPr>
        <w:rPr>
          <w:rFonts w:ascii="Arial" w:hAnsi="Arial" w:cs="Arial"/>
        </w:rPr>
      </w:pPr>
    </w:p>
    <w:p w14:paraId="0188DEF1" w14:textId="77777777" w:rsidR="00880F16" w:rsidRPr="00880F16" w:rsidRDefault="00880F16" w:rsidP="00880F16">
      <w:pPr>
        <w:rPr>
          <w:rFonts w:ascii="Arial" w:hAnsi="Arial" w:cs="Arial"/>
          <w:b/>
          <w:bCs/>
          <w:color w:val="000C30"/>
        </w:rPr>
      </w:pPr>
      <w:r w:rsidRPr="00880F16">
        <w:rPr>
          <w:rFonts w:ascii="Arial" w:hAnsi="Arial" w:cs="Arial"/>
          <w:b/>
          <w:bCs/>
          <w:color w:val="000C30"/>
        </w:rPr>
        <w:t>4. Curriculum Time and Whole-School Approach</w:t>
      </w:r>
    </w:p>
    <w:p w14:paraId="7ADD863C" w14:textId="77777777" w:rsidR="00880F16" w:rsidRPr="00880F16" w:rsidRDefault="00880F16" w:rsidP="00880F16">
      <w:pPr>
        <w:rPr>
          <w:rFonts w:ascii="Arial" w:hAnsi="Arial" w:cs="Arial"/>
          <w:color w:val="000C30"/>
        </w:rPr>
      </w:pPr>
    </w:p>
    <w:p w14:paraId="1F739EF7" w14:textId="02D26BAF" w:rsidR="00880F16" w:rsidRPr="00880F16" w:rsidRDefault="00880F16" w:rsidP="00880F16">
      <w:pPr>
        <w:rPr>
          <w:rFonts w:ascii="Arial" w:hAnsi="Arial" w:cs="Arial"/>
          <w:color w:val="000C30"/>
        </w:rPr>
      </w:pPr>
      <w:r w:rsidRPr="00880F16">
        <w:rPr>
          <w:rFonts w:ascii="Arial" w:hAnsi="Arial" w:cs="Arial"/>
          <w:color w:val="000C30"/>
        </w:rPr>
        <w:t>PSHE is taught weekly through dedicated curriculum time by class teachers or class teaching assistants. Learning is integrated naturally into the classroom environment so that teachers can draw connections between PSHE and other areas of learning.</w:t>
      </w:r>
    </w:p>
    <w:p w14:paraId="31A62FCA" w14:textId="77777777" w:rsidR="00880F16" w:rsidRPr="00880F16" w:rsidRDefault="00880F16" w:rsidP="00880F16">
      <w:pPr>
        <w:rPr>
          <w:rFonts w:ascii="Arial" w:hAnsi="Arial" w:cs="Arial"/>
          <w:color w:val="000C30"/>
        </w:rPr>
      </w:pPr>
    </w:p>
    <w:p w14:paraId="4F842BDA" w14:textId="77777777" w:rsidR="00880F16" w:rsidRPr="00880F16" w:rsidRDefault="00880F16" w:rsidP="00880F16">
      <w:pPr>
        <w:rPr>
          <w:rFonts w:ascii="Arial" w:hAnsi="Arial" w:cs="Arial"/>
          <w:b/>
          <w:bCs/>
          <w:color w:val="000C30"/>
        </w:rPr>
      </w:pPr>
      <w:r w:rsidRPr="00880F16">
        <w:rPr>
          <w:rFonts w:ascii="Arial" w:hAnsi="Arial" w:cs="Arial"/>
          <w:b/>
          <w:bCs/>
          <w:color w:val="000C30"/>
        </w:rPr>
        <w:t>Beyond the Classroom: Embedding PSHE in School Life</w:t>
      </w:r>
    </w:p>
    <w:p w14:paraId="1C933160" w14:textId="77777777" w:rsidR="00880F16" w:rsidRPr="00880F16" w:rsidRDefault="00880F16" w:rsidP="00880F16">
      <w:pPr>
        <w:rPr>
          <w:rFonts w:ascii="Arial" w:hAnsi="Arial" w:cs="Arial"/>
          <w:color w:val="000C30"/>
        </w:rPr>
      </w:pPr>
      <w:r w:rsidRPr="00880F16">
        <w:rPr>
          <w:rFonts w:ascii="Arial" w:hAnsi="Arial" w:cs="Arial"/>
          <w:color w:val="000C30"/>
        </w:rPr>
        <w:t>We recognise that effective PSHE education extends far beyond weekly lessons. The skills, values and understanding developed in PSHE sessions are reinforced and 'lived' throughout our school day and across all areas of school life such as:</w:t>
      </w:r>
    </w:p>
    <w:p w14:paraId="55D9E7EC" w14:textId="67F5113A" w:rsidR="00880F16" w:rsidRPr="00880F16" w:rsidRDefault="00880F16">
      <w:pPr>
        <w:pStyle w:val="ListParagraph"/>
        <w:widowControl/>
        <w:numPr>
          <w:ilvl w:val="0"/>
          <w:numId w:val="9"/>
        </w:numPr>
        <w:adjustRightInd/>
        <w:textAlignment w:val="auto"/>
        <w:rPr>
          <w:rFonts w:ascii="Arial" w:hAnsi="Arial" w:cs="Arial"/>
          <w:color w:val="000C30"/>
        </w:rPr>
      </w:pPr>
      <w:r w:rsidRPr="00880F16">
        <w:rPr>
          <w:rFonts w:ascii="Arial" w:hAnsi="Arial" w:cs="Arial"/>
          <w:color w:val="000C30"/>
        </w:rPr>
        <w:t>Assemblies sometimes explore PSHE themes, celebrating successes, exploring moral questions, and building whole-school awareness of current wellbeing and relationship topics</w:t>
      </w:r>
    </w:p>
    <w:p w14:paraId="23A31D7B" w14:textId="3FA2BD4E" w:rsidR="00880F16" w:rsidRPr="00880F16" w:rsidRDefault="00880F16">
      <w:pPr>
        <w:pStyle w:val="ListParagraph"/>
        <w:widowControl/>
        <w:numPr>
          <w:ilvl w:val="0"/>
          <w:numId w:val="9"/>
        </w:numPr>
        <w:adjustRightInd/>
        <w:textAlignment w:val="auto"/>
        <w:rPr>
          <w:rFonts w:ascii="Arial" w:hAnsi="Arial" w:cs="Arial"/>
          <w:color w:val="000C30"/>
        </w:rPr>
      </w:pPr>
      <w:r w:rsidRPr="00880F16">
        <w:rPr>
          <w:rFonts w:ascii="Arial" w:hAnsi="Arial" w:cs="Arial"/>
          <w:color w:val="000C30"/>
        </w:rPr>
        <w:t>Our behaviour policy reflects the principles taught in PSHE, emphasising respect, kindness, responsibility and positive conflict resolution. Adults model these values in all interactions with children and each other</w:t>
      </w:r>
    </w:p>
    <w:p w14:paraId="43AEBBDE" w14:textId="3602BFF2" w:rsidR="00880F16" w:rsidRPr="00880F16" w:rsidRDefault="00880F16">
      <w:pPr>
        <w:pStyle w:val="ListParagraph"/>
        <w:widowControl/>
        <w:numPr>
          <w:ilvl w:val="0"/>
          <w:numId w:val="9"/>
        </w:numPr>
        <w:adjustRightInd/>
        <w:textAlignment w:val="auto"/>
        <w:rPr>
          <w:rFonts w:ascii="Arial" w:hAnsi="Arial" w:cs="Arial"/>
          <w:color w:val="000C30"/>
        </w:rPr>
      </w:pPr>
      <w:r w:rsidRPr="00880F16">
        <w:rPr>
          <w:rFonts w:ascii="Arial" w:hAnsi="Arial" w:cs="Arial"/>
          <w:color w:val="000C30"/>
        </w:rPr>
        <w:t>The Jigsaw Learning Charter becomes a living document that children refer to and use to guide behaviour and resolve difficulties</w:t>
      </w:r>
    </w:p>
    <w:p w14:paraId="216A18BB" w14:textId="228A69C1" w:rsidR="00880F16" w:rsidRPr="00880F16" w:rsidRDefault="00880F16">
      <w:pPr>
        <w:pStyle w:val="ListParagraph"/>
        <w:widowControl/>
        <w:numPr>
          <w:ilvl w:val="0"/>
          <w:numId w:val="9"/>
        </w:numPr>
        <w:adjustRightInd/>
        <w:textAlignment w:val="auto"/>
        <w:rPr>
          <w:rFonts w:ascii="Arial" w:hAnsi="Arial" w:cs="Arial"/>
          <w:color w:val="000C30"/>
        </w:rPr>
      </w:pPr>
      <w:r w:rsidRPr="00880F16">
        <w:rPr>
          <w:rFonts w:ascii="Arial" w:hAnsi="Arial" w:cs="Arial"/>
          <w:color w:val="000C30"/>
        </w:rPr>
        <w:t>Playground and social times provide opportunities for children to practise the friendship and conflict-resolution skills learned in PSHE, supported by staff who understand the PSHE curriculum and can reference learning when supporting children</w:t>
      </w:r>
    </w:p>
    <w:p w14:paraId="7E4372AE" w14:textId="4C3024FA" w:rsidR="00880F16" w:rsidRPr="00880F16" w:rsidRDefault="00880F16">
      <w:pPr>
        <w:pStyle w:val="ListParagraph"/>
        <w:widowControl/>
        <w:numPr>
          <w:ilvl w:val="0"/>
          <w:numId w:val="10"/>
        </w:numPr>
        <w:adjustRightInd/>
        <w:textAlignment w:val="auto"/>
        <w:rPr>
          <w:rFonts w:ascii="Arial" w:hAnsi="Arial" w:cs="Arial"/>
          <w:color w:val="000C30"/>
        </w:rPr>
      </w:pPr>
      <w:r w:rsidRPr="00880F16">
        <w:rPr>
          <w:rFonts w:ascii="Arial" w:hAnsi="Arial" w:cs="Arial"/>
          <w:color w:val="000C30"/>
        </w:rPr>
        <w:lastRenderedPageBreak/>
        <w:t>Emotional literacy taught in PSHE develops an extensive vocabulary for feelings and emotions which is reinforced throughout the school day, with staff supporting children to name and express their feelings, to understand others' emotions, and to use this awareness to build positive relationships and resolve difficulties</w:t>
      </w:r>
    </w:p>
    <w:p w14:paraId="7C93789D" w14:textId="6E07591E" w:rsidR="00880F16" w:rsidRPr="00880F16" w:rsidRDefault="00880F16">
      <w:pPr>
        <w:pStyle w:val="ListParagraph"/>
        <w:widowControl/>
        <w:numPr>
          <w:ilvl w:val="0"/>
          <w:numId w:val="10"/>
        </w:numPr>
        <w:adjustRightInd/>
        <w:textAlignment w:val="auto"/>
        <w:rPr>
          <w:rFonts w:ascii="Arial" w:hAnsi="Arial" w:cs="Arial"/>
          <w:color w:val="000C30"/>
        </w:rPr>
      </w:pPr>
      <w:r w:rsidRPr="00880F16">
        <w:rPr>
          <w:rFonts w:ascii="Arial" w:hAnsi="Arial" w:cs="Arial"/>
          <w:color w:val="000C30"/>
        </w:rPr>
        <w:t xml:space="preserve">Recognition and reward systems celebrate not just academic </w:t>
      </w:r>
      <w:r w:rsidR="004C3203" w:rsidRPr="00880F16">
        <w:rPr>
          <w:rFonts w:ascii="Arial" w:hAnsi="Arial" w:cs="Arial"/>
          <w:color w:val="000C30"/>
        </w:rPr>
        <w:t>achievement,</w:t>
      </w:r>
      <w:r w:rsidRPr="00880F16">
        <w:rPr>
          <w:rFonts w:ascii="Arial" w:hAnsi="Arial" w:cs="Arial"/>
          <w:color w:val="000C30"/>
        </w:rPr>
        <w:t xml:space="preserve"> but the personal and social qualities developed through PSHE - kindness, perseverance, respect, courage, and contribution to the school community</w:t>
      </w:r>
    </w:p>
    <w:p w14:paraId="40872588" w14:textId="2AF2CCFC" w:rsidR="00880F16" w:rsidRPr="00880F16" w:rsidRDefault="00880F16">
      <w:pPr>
        <w:pStyle w:val="ListParagraph"/>
        <w:widowControl/>
        <w:numPr>
          <w:ilvl w:val="0"/>
          <w:numId w:val="10"/>
        </w:numPr>
        <w:adjustRightInd/>
        <w:textAlignment w:val="auto"/>
        <w:rPr>
          <w:rFonts w:ascii="Arial" w:hAnsi="Arial" w:cs="Arial"/>
          <w:color w:val="000C30"/>
        </w:rPr>
      </w:pPr>
      <w:r w:rsidRPr="00880F16">
        <w:rPr>
          <w:rFonts w:ascii="Arial" w:hAnsi="Arial" w:cs="Arial"/>
          <w:color w:val="000C30"/>
        </w:rPr>
        <w:t>Our learning environment reflects PSHE values, reinforcing key concepts like the Jigsaw Charter, feelings vocabulary, and strategies for wellbeing</w:t>
      </w:r>
    </w:p>
    <w:p w14:paraId="1BB7AE0C" w14:textId="77777777" w:rsidR="00880F16" w:rsidRPr="00880F16" w:rsidRDefault="00880F16" w:rsidP="00880F16">
      <w:pPr>
        <w:pStyle w:val="ListParagraph"/>
        <w:rPr>
          <w:rFonts w:ascii="Arial" w:hAnsi="Arial" w:cs="Arial"/>
          <w:color w:val="000C30"/>
        </w:rPr>
      </w:pPr>
    </w:p>
    <w:p w14:paraId="709CBB74" w14:textId="77777777" w:rsidR="00880F16" w:rsidRPr="00880F16" w:rsidRDefault="00880F16" w:rsidP="00880F16">
      <w:pPr>
        <w:rPr>
          <w:rFonts w:ascii="Arial" w:hAnsi="Arial" w:cs="Arial"/>
          <w:b/>
          <w:bCs/>
          <w:color w:val="000C30"/>
        </w:rPr>
      </w:pPr>
      <w:r w:rsidRPr="00880F16">
        <w:rPr>
          <w:rFonts w:ascii="Arial" w:hAnsi="Arial" w:cs="Arial"/>
          <w:b/>
          <w:bCs/>
          <w:color w:val="000C30"/>
        </w:rPr>
        <w:t>Learning Outdoors: Connecting PSHE to Our Environment</w:t>
      </w:r>
    </w:p>
    <w:p w14:paraId="47D03AB7" w14:textId="77777777" w:rsidR="00880F16" w:rsidRPr="00880F16" w:rsidRDefault="00880F16" w:rsidP="00880F16">
      <w:pPr>
        <w:rPr>
          <w:rFonts w:ascii="Arial" w:hAnsi="Arial" w:cs="Arial"/>
          <w:i/>
          <w:iCs/>
          <w:color w:val="000C30"/>
        </w:rPr>
      </w:pPr>
      <w:r w:rsidRPr="00880F16">
        <w:rPr>
          <w:rFonts w:ascii="Arial" w:hAnsi="Arial" w:cs="Arial"/>
          <w:i/>
          <w:iCs/>
          <w:color w:val="000C30"/>
        </w:rPr>
        <w:t xml:space="preserve">“Schools should emphasise the relationships between physical health and mental wellbeing, and the benefits of physical activity and time spent outdoors.” </w:t>
      </w:r>
    </w:p>
    <w:p w14:paraId="1A6955C6" w14:textId="77777777" w:rsidR="00880F16" w:rsidRPr="00880F16" w:rsidRDefault="00880F16" w:rsidP="00880F16">
      <w:pPr>
        <w:jc w:val="right"/>
        <w:rPr>
          <w:rFonts w:ascii="Arial" w:hAnsi="Arial" w:cs="Arial"/>
          <w:i/>
          <w:iCs/>
          <w:color w:val="000C30"/>
        </w:rPr>
      </w:pPr>
      <w:r w:rsidRPr="00880F16">
        <w:rPr>
          <w:rFonts w:ascii="Arial" w:hAnsi="Arial" w:cs="Arial"/>
          <w:i/>
          <w:iCs/>
          <w:color w:val="000C30"/>
        </w:rPr>
        <w:t xml:space="preserve">DfE RSHE Guidance 2025, para 40 </w:t>
      </w:r>
    </w:p>
    <w:p w14:paraId="560C57DB" w14:textId="77777777" w:rsidR="00880F16" w:rsidRPr="00880F16" w:rsidRDefault="00880F16" w:rsidP="00880F16">
      <w:pPr>
        <w:rPr>
          <w:rFonts w:ascii="Arial" w:hAnsi="Arial" w:cs="Arial"/>
        </w:rPr>
      </w:pPr>
    </w:p>
    <w:p w14:paraId="32935EFA" w14:textId="77777777" w:rsidR="00880F16" w:rsidRDefault="00880F16" w:rsidP="00880F16">
      <w:pPr>
        <w:rPr>
          <w:rFonts w:ascii="Arial" w:hAnsi="Arial" w:cs="Arial"/>
          <w:color w:val="000C30"/>
        </w:rPr>
      </w:pPr>
      <w:r w:rsidRPr="00880F16">
        <w:rPr>
          <w:rFonts w:ascii="Arial" w:hAnsi="Arial" w:cs="Arial"/>
          <w:color w:val="000C30"/>
        </w:rPr>
        <w:t>We use our school grounds and local outdoor spaces to enhance PSHE learning, providing opportunities for children to experience the wellbeing benefits of time in nature, to develop environmental awareness, and to apply their learning in varied contexts.</w:t>
      </w:r>
    </w:p>
    <w:p w14:paraId="693594CE" w14:textId="77777777" w:rsidR="00E64BD6" w:rsidRPr="00880F16" w:rsidRDefault="00E64BD6" w:rsidP="00880F16">
      <w:pPr>
        <w:rPr>
          <w:rFonts w:ascii="Arial" w:hAnsi="Arial" w:cs="Arial"/>
          <w:color w:val="000C30"/>
        </w:rPr>
      </w:pPr>
    </w:p>
    <w:p w14:paraId="5AAF5E4E" w14:textId="77777777" w:rsidR="00880F16" w:rsidRPr="00880F16" w:rsidRDefault="00880F16" w:rsidP="00880F16">
      <w:pPr>
        <w:rPr>
          <w:rFonts w:ascii="Arial" w:hAnsi="Arial" w:cs="Arial"/>
          <w:color w:val="000C30"/>
        </w:rPr>
      </w:pPr>
      <w:r w:rsidRPr="00880F16">
        <w:rPr>
          <w:rFonts w:ascii="Arial" w:hAnsi="Arial" w:cs="Arial"/>
          <w:color w:val="000C30"/>
        </w:rPr>
        <w:t>Teachers plan opportunities to take PSHE learning outside where appropriate, and we encourage children to spend time outdoors during breaks and lunchtimes, recognising that unstructured outdoor play supports emotional regulation, creativity, and relationship-building.</w:t>
      </w:r>
    </w:p>
    <w:p w14:paraId="14C1CD1A" w14:textId="77777777" w:rsidR="00880F16" w:rsidRPr="00880F16" w:rsidRDefault="00880F16" w:rsidP="00880F16">
      <w:pPr>
        <w:rPr>
          <w:rFonts w:ascii="Arial" w:hAnsi="Arial" w:cs="Arial"/>
          <w:color w:val="000C30"/>
        </w:rPr>
      </w:pPr>
    </w:p>
    <w:p w14:paraId="69E60E19" w14:textId="77777777" w:rsidR="00880F16" w:rsidRPr="00880F16" w:rsidRDefault="00880F16" w:rsidP="00880F16">
      <w:pPr>
        <w:rPr>
          <w:rFonts w:ascii="Arial" w:hAnsi="Arial" w:cs="Arial"/>
          <w:b/>
          <w:bCs/>
          <w:color w:val="000C30"/>
        </w:rPr>
      </w:pPr>
      <w:r w:rsidRPr="00880F16">
        <w:rPr>
          <w:rFonts w:ascii="Arial" w:hAnsi="Arial" w:cs="Arial"/>
          <w:b/>
          <w:bCs/>
          <w:color w:val="000C30"/>
        </w:rPr>
        <w:t>5. Relationships and Health Education: Statutory Content</w:t>
      </w:r>
    </w:p>
    <w:p w14:paraId="39B7C301" w14:textId="77777777" w:rsidR="00880F16" w:rsidRPr="00880F16" w:rsidRDefault="00880F16" w:rsidP="00880F16">
      <w:pPr>
        <w:rPr>
          <w:rFonts w:ascii="Arial" w:hAnsi="Arial" w:cs="Arial"/>
          <w:b/>
          <w:bCs/>
          <w:color w:val="000C30"/>
        </w:rPr>
      </w:pPr>
    </w:p>
    <w:p w14:paraId="59C0C2BF" w14:textId="77777777" w:rsidR="00880F16" w:rsidRPr="00880F16" w:rsidRDefault="00880F16" w:rsidP="00880F16">
      <w:pPr>
        <w:rPr>
          <w:rFonts w:ascii="Arial" w:hAnsi="Arial" w:cs="Arial"/>
          <w:b/>
          <w:bCs/>
          <w:color w:val="000C30"/>
        </w:rPr>
      </w:pPr>
      <w:r w:rsidRPr="00880F16">
        <w:rPr>
          <w:rFonts w:ascii="Arial" w:hAnsi="Arial" w:cs="Arial"/>
          <w:b/>
          <w:bCs/>
          <w:color w:val="000C30"/>
        </w:rPr>
        <w:t>Relationships Education</w:t>
      </w:r>
    </w:p>
    <w:p w14:paraId="52FBFADE" w14:textId="77777777" w:rsidR="00880F16" w:rsidRPr="00880F16" w:rsidRDefault="00880F16" w:rsidP="00880F16">
      <w:pPr>
        <w:rPr>
          <w:rFonts w:ascii="Arial" w:hAnsi="Arial" w:cs="Arial"/>
          <w:color w:val="000C30"/>
        </w:rPr>
      </w:pPr>
      <w:r w:rsidRPr="00880F16">
        <w:rPr>
          <w:rFonts w:ascii="Arial" w:hAnsi="Arial" w:cs="Arial"/>
          <w:color w:val="000C30"/>
        </w:rPr>
        <w:t>Relationships Education is compulsory for all primary-aged children and there is no right of withdrawal. It focuses on teaching children the fundamental building blocks of positive, respectful relationships with family, friends, peers and adults.</w:t>
      </w:r>
    </w:p>
    <w:p w14:paraId="27D3FC8D" w14:textId="77777777" w:rsidR="00880F16" w:rsidRPr="00880F16" w:rsidRDefault="00880F16" w:rsidP="00880F16">
      <w:pPr>
        <w:rPr>
          <w:rFonts w:ascii="Arial" w:hAnsi="Arial" w:cs="Arial"/>
          <w:color w:val="000C30"/>
        </w:rPr>
      </w:pPr>
    </w:p>
    <w:p w14:paraId="0A8C8844" w14:textId="77777777" w:rsidR="00880F16" w:rsidRPr="00880F16" w:rsidRDefault="00880F16" w:rsidP="00880F16">
      <w:pPr>
        <w:rPr>
          <w:rFonts w:ascii="Arial" w:hAnsi="Arial" w:cs="Arial"/>
          <w:color w:val="000C30"/>
        </w:rPr>
      </w:pPr>
      <w:r w:rsidRPr="00880F16">
        <w:rPr>
          <w:rFonts w:ascii="Arial" w:hAnsi="Arial" w:cs="Arial"/>
          <w:color w:val="000C30"/>
        </w:rPr>
        <w:t>By the end of primary school, our children will understand:</w:t>
      </w:r>
    </w:p>
    <w:p w14:paraId="4C54406A" w14:textId="479A9780" w:rsidR="00880F16" w:rsidRPr="00880F16" w:rsidRDefault="00880F16">
      <w:pPr>
        <w:pStyle w:val="ListParagraph"/>
        <w:widowControl/>
        <w:numPr>
          <w:ilvl w:val="0"/>
          <w:numId w:val="11"/>
        </w:numPr>
        <w:adjustRightInd/>
        <w:textAlignment w:val="auto"/>
        <w:rPr>
          <w:rFonts w:ascii="Arial" w:hAnsi="Arial" w:cs="Arial"/>
          <w:color w:val="000C30"/>
        </w:rPr>
      </w:pPr>
      <w:r w:rsidRPr="00880F16">
        <w:rPr>
          <w:rFonts w:ascii="Arial" w:hAnsi="Arial" w:cs="Arial"/>
          <w:color w:val="000C30"/>
        </w:rPr>
        <w:t>Families and people who care for me - That families come in many forms and all can provide love, security and stability; the characteristics of healthy family life; how to recognise unhealthy family relationships and seek help; marriage and civil partnerships as legal commitments</w:t>
      </w:r>
    </w:p>
    <w:p w14:paraId="573806B0" w14:textId="10B2DC39" w:rsidR="00880F16" w:rsidRPr="00880F16" w:rsidRDefault="00880F16">
      <w:pPr>
        <w:pStyle w:val="ListParagraph"/>
        <w:widowControl/>
        <w:numPr>
          <w:ilvl w:val="0"/>
          <w:numId w:val="11"/>
        </w:numPr>
        <w:adjustRightInd/>
        <w:textAlignment w:val="auto"/>
        <w:rPr>
          <w:rFonts w:ascii="Arial" w:hAnsi="Arial" w:cs="Arial"/>
          <w:color w:val="000C30"/>
        </w:rPr>
      </w:pPr>
      <w:r w:rsidRPr="00880F16">
        <w:rPr>
          <w:rFonts w:ascii="Arial" w:hAnsi="Arial" w:cs="Arial"/>
          <w:color w:val="000C30"/>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1B656229" w14:textId="38B73E90" w:rsidR="00880F16" w:rsidRPr="00880F16" w:rsidRDefault="00880F16">
      <w:pPr>
        <w:pStyle w:val="ListParagraph"/>
        <w:widowControl/>
        <w:numPr>
          <w:ilvl w:val="0"/>
          <w:numId w:val="11"/>
        </w:numPr>
        <w:adjustRightInd/>
        <w:textAlignment w:val="auto"/>
        <w:rPr>
          <w:rFonts w:ascii="Arial" w:hAnsi="Arial" w:cs="Arial"/>
          <w:color w:val="000C30"/>
        </w:rPr>
      </w:pPr>
      <w:r w:rsidRPr="00880F16">
        <w:rPr>
          <w:rFonts w:ascii="Arial" w:hAnsi="Arial" w:cs="Arial"/>
          <w:color w:val="000C30"/>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1B7378AB" w14:textId="68E7FB91" w:rsidR="00880F16" w:rsidRPr="00880F16" w:rsidRDefault="00880F16">
      <w:pPr>
        <w:pStyle w:val="ListParagraph"/>
        <w:widowControl/>
        <w:numPr>
          <w:ilvl w:val="0"/>
          <w:numId w:val="11"/>
        </w:numPr>
        <w:adjustRightInd/>
        <w:textAlignment w:val="auto"/>
        <w:rPr>
          <w:rFonts w:ascii="Arial" w:hAnsi="Arial" w:cs="Arial"/>
          <w:color w:val="000C30"/>
        </w:rPr>
      </w:pPr>
      <w:r w:rsidRPr="00880F16">
        <w:rPr>
          <w:rFonts w:ascii="Arial" w:hAnsi="Arial" w:cs="Arial"/>
          <w:color w:val="000C30"/>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37E8ED52" w14:textId="26AAE10A" w:rsidR="00880F16" w:rsidRPr="00880F16" w:rsidRDefault="00880F16">
      <w:pPr>
        <w:pStyle w:val="ListParagraph"/>
        <w:widowControl/>
        <w:numPr>
          <w:ilvl w:val="0"/>
          <w:numId w:val="11"/>
        </w:numPr>
        <w:adjustRightInd/>
        <w:textAlignment w:val="auto"/>
        <w:rPr>
          <w:rFonts w:ascii="Arial" w:hAnsi="Arial" w:cs="Arial"/>
          <w:color w:val="000C30"/>
        </w:rPr>
      </w:pPr>
      <w:r w:rsidRPr="00880F16">
        <w:rPr>
          <w:rFonts w:ascii="Arial" w:hAnsi="Arial" w:cs="Arial"/>
          <w:color w:val="000C30"/>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7DE53B47" w14:textId="77777777" w:rsidR="00880F16" w:rsidRPr="00880F16" w:rsidRDefault="00880F16" w:rsidP="00880F16">
      <w:pPr>
        <w:pStyle w:val="ListParagraph"/>
        <w:rPr>
          <w:rFonts w:ascii="Arial" w:hAnsi="Arial" w:cs="Arial"/>
          <w:color w:val="000C30"/>
        </w:rPr>
      </w:pPr>
    </w:p>
    <w:p w14:paraId="5E20007D" w14:textId="77777777" w:rsidR="00880F16" w:rsidRPr="00880F16" w:rsidRDefault="00880F16" w:rsidP="00880F16">
      <w:pPr>
        <w:rPr>
          <w:rFonts w:ascii="Arial" w:hAnsi="Arial" w:cs="Arial"/>
          <w:b/>
          <w:bCs/>
          <w:color w:val="000C30"/>
        </w:rPr>
      </w:pPr>
      <w:r w:rsidRPr="00880F16">
        <w:rPr>
          <w:rFonts w:ascii="Arial" w:hAnsi="Arial" w:cs="Arial"/>
          <w:b/>
          <w:bCs/>
          <w:color w:val="000C30"/>
        </w:rPr>
        <w:t>Health Education</w:t>
      </w:r>
    </w:p>
    <w:p w14:paraId="0CBF9241" w14:textId="77777777" w:rsidR="00880F16" w:rsidRPr="00880F16" w:rsidRDefault="00880F16" w:rsidP="00880F16">
      <w:pPr>
        <w:rPr>
          <w:rFonts w:ascii="Arial" w:hAnsi="Arial" w:cs="Arial"/>
          <w:color w:val="000C30"/>
        </w:rPr>
      </w:pPr>
      <w:r w:rsidRPr="00880F16">
        <w:rPr>
          <w:rFonts w:ascii="Arial" w:hAnsi="Arial" w:cs="Arial"/>
          <w:color w:val="000C30"/>
        </w:rPr>
        <w:t xml:space="preserve">Health Education is compulsory for all primary-aged children and there is no right of </w:t>
      </w:r>
      <w:r w:rsidRPr="00880F16">
        <w:rPr>
          <w:rFonts w:ascii="Arial" w:hAnsi="Arial" w:cs="Arial"/>
          <w:color w:val="000C30"/>
        </w:rPr>
        <w:lastRenderedPageBreak/>
        <w:t>withdrawal. It focuses on supporting children to make informed decisions about their health and wellbeing.</w:t>
      </w:r>
    </w:p>
    <w:p w14:paraId="2C5A8F19" w14:textId="77777777" w:rsidR="00880F16" w:rsidRPr="00880F16" w:rsidRDefault="00880F16" w:rsidP="00880F16">
      <w:pPr>
        <w:rPr>
          <w:rFonts w:ascii="Arial" w:hAnsi="Arial" w:cs="Arial"/>
          <w:color w:val="000C30"/>
        </w:rPr>
      </w:pPr>
    </w:p>
    <w:p w14:paraId="29307080" w14:textId="77777777" w:rsidR="00880F16" w:rsidRPr="00880F16" w:rsidRDefault="00880F16" w:rsidP="00880F16">
      <w:pPr>
        <w:rPr>
          <w:rFonts w:ascii="Arial" w:hAnsi="Arial" w:cs="Arial"/>
          <w:color w:val="000C30"/>
        </w:rPr>
      </w:pPr>
      <w:r w:rsidRPr="00880F16">
        <w:rPr>
          <w:rFonts w:ascii="Arial" w:hAnsi="Arial" w:cs="Arial"/>
          <w:color w:val="000C30"/>
        </w:rPr>
        <w:t>By the end of primary school, our children will understand:</w:t>
      </w:r>
    </w:p>
    <w:p w14:paraId="42589DBD" w14:textId="0487FDAD" w:rsidR="00880F16" w:rsidRPr="00880F16" w:rsidRDefault="00880F16">
      <w:pPr>
        <w:pStyle w:val="ListParagraph"/>
        <w:widowControl/>
        <w:numPr>
          <w:ilvl w:val="0"/>
          <w:numId w:val="12"/>
        </w:numPr>
        <w:adjustRightInd/>
        <w:textAlignment w:val="auto"/>
        <w:rPr>
          <w:rFonts w:ascii="Arial" w:hAnsi="Arial" w:cs="Arial"/>
          <w:color w:val="000C30"/>
        </w:rPr>
      </w:pPr>
      <w:r w:rsidRPr="00880F16">
        <w:rPr>
          <w:rFonts w:ascii="Arial" w:hAnsi="Arial" w:cs="Arial"/>
          <w:color w:val="000C30"/>
        </w:rPr>
        <w:t>Mental wellbeing - The normal range of emotions; how to recognise, talk about and manage feelings; simple self-care techniques; that mental health challenges are common and can be supported; where and how to seek help when needed</w:t>
      </w:r>
    </w:p>
    <w:p w14:paraId="5CA84130" w14:textId="701B7C6F" w:rsidR="00880F16" w:rsidRPr="00880F16" w:rsidRDefault="00880F16">
      <w:pPr>
        <w:pStyle w:val="ListParagraph"/>
        <w:widowControl/>
        <w:numPr>
          <w:ilvl w:val="0"/>
          <w:numId w:val="12"/>
        </w:numPr>
        <w:adjustRightInd/>
        <w:textAlignment w:val="auto"/>
        <w:rPr>
          <w:rFonts w:ascii="Arial" w:hAnsi="Arial" w:cs="Arial"/>
          <w:color w:val="000C30"/>
        </w:rPr>
      </w:pPr>
      <w:r w:rsidRPr="00880F16">
        <w:rPr>
          <w:rFonts w:ascii="Arial" w:hAnsi="Arial" w:cs="Arial"/>
          <w:color w:val="000C30"/>
        </w:rPr>
        <w:t>Internet safety and harms - The benefits and risks of internet use; rationing screen time; recognising and displaying respectful online behaviour; age restrictions on games and apps; being discerning about online information; where to report concerns</w:t>
      </w:r>
    </w:p>
    <w:p w14:paraId="3DD9ACFF" w14:textId="69819D11" w:rsidR="00880F16" w:rsidRPr="00880F16" w:rsidRDefault="00880F16">
      <w:pPr>
        <w:pStyle w:val="ListParagraph"/>
        <w:widowControl/>
        <w:numPr>
          <w:ilvl w:val="0"/>
          <w:numId w:val="12"/>
        </w:numPr>
        <w:adjustRightInd/>
        <w:textAlignment w:val="auto"/>
        <w:rPr>
          <w:rFonts w:ascii="Arial" w:hAnsi="Arial" w:cs="Arial"/>
          <w:color w:val="000C30"/>
        </w:rPr>
      </w:pPr>
      <w:r w:rsidRPr="00880F16">
        <w:rPr>
          <w:rFonts w:ascii="Arial" w:hAnsi="Arial" w:cs="Arial"/>
          <w:color w:val="000C30"/>
        </w:rPr>
        <w:t>Physical health and fitness - Benefits of an active lifestyle; building regular physical activity into routines; risks of inactive lifestyles; when to seek health support</w:t>
      </w:r>
    </w:p>
    <w:p w14:paraId="62CE9551" w14:textId="2C738100" w:rsidR="00880F16" w:rsidRPr="00880F16" w:rsidRDefault="00880F16">
      <w:pPr>
        <w:pStyle w:val="ListParagraph"/>
        <w:widowControl/>
        <w:numPr>
          <w:ilvl w:val="0"/>
          <w:numId w:val="12"/>
        </w:numPr>
        <w:adjustRightInd/>
        <w:textAlignment w:val="auto"/>
        <w:rPr>
          <w:rFonts w:ascii="Arial" w:hAnsi="Arial" w:cs="Arial"/>
          <w:color w:val="000C30"/>
        </w:rPr>
      </w:pPr>
      <w:r w:rsidRPr="00880F16">
        <w:rPr>
          <w:rFonts w:ascii="Arial" w:hAnsi="Arial" w:cs="Arial"/>
          <w:color w:val="000C30"/>
        </w:rPr>
        <w:t>Healthy eating - What constitutes a healthy diet; principles of healthy meal planning; risks of unhealthy eating including impacts on teeth and weight; impacts of alcohol on health</w:t>
      </w:r>
    </w:p>
    <w:p w14:paraId="2A4326BC" w14:textId="66289F16" w:rsidR="00880F16" w:rsidRPr="00880F16" w:rsidRDefault="00880F16">
      <w:pPr>
        <w:pStyle w:val="ListParagraph"/>
        <w:widowControl/>
        <w:numPr>
          <w:ilvl w:val="0"/>
          <w:numId w:val="12"/>
        </w:numPr>
        <w:adjustRightInd/>
        <w:textAlignment w:val="auto"/>
        <w:rPr>
          <w:rFonts w:ascii="Arial" w:hAnsi="Arial" w:cs="Arial"/>
          <w:color w:val="000C30"/>
        </w:rPr>
      </w:pPr>
      <w:r w:rsidRPr="00880F16">
        <w:rPr>
          <w:rFonts w:ascii="Arial" w:hAnsi="Arial" w:cs="Arial"/>
          <w:color w:val="000C30"/>
        </w:rPr>
        <w:t>Drugs, alcohol, tobacco and vaping - Age-appropriate facts about legal and illegal substances and associated risks, including the risks of nicotine addiction</w:t>
      </w:r>
    </w:p>
    <w:p w14:paraId="6D31B9C2" w14:textId="3F6BF0C6" w:rsidR="00880F16" w:rsidRPr="00880F16" w:rsidRDefault="00880F16">
      <w:pPr>
        <w:pStyle w:val="ListParagraph"/>
        <w:widowControl/>
        <w:numPr>
          <w:ilvl w:val="0"/>
          <w:numId w:val="12"/>
        </w:numPr>
        <w:adjustRightInd/>
        <w:textAlignment w:val="auto"/>
        <w:rPr>
          <w:rFonts w:ascii="Arial" w:hAnsi="Arial" w:cs="Arial"/>
          <w:color w:val="000C30"/>
        </w:rPr>
      </w:pPr>
      <w:r w:rsidRPr="00880F16">
        <w:rPr>
          <w:rFonts w:ascii="Arial" w:hAnsi="Arial" w:cs="Arial"/>
          <w:color w:val="000C30"/>
        </w:rPr>
        <w:t>Health protection and prevention - Recognising early signs of illness; sun safety; importance of good quality sleep; dental health and oral hygiene; personal hygiene and germ spread; facts about vaccination and immunisation</w:t>
      </w:r>
    </w:p>
    <w:p w14:paraId="27B041E9" w14:textId="2B00B758" w:rsidR="00880F16" w:rsidRPr="00880F16" w:rsidRDefault="00880F16">
      <w:pPr>
        <w:pStyle w:val="ListParagraph"/>
        <w:widowControl/>
        <w:numPr>
          <w:ilvl w:val="0"/>
          <w:numId w:val="12"/>
        </w:numPr>
        <w:adjustRightInd/>
        <w:textAlignment w:val="auto"/>
        <w:rPr>
          <w:rFonts w:ascii="Arial" w:hAnsi="Arial" w:cs="Arial"/>
          <w:color w:val="000C30"/>
        </w:rPr>
      </w:pPr>
      <w:r w:rsidRPr="00880F16">
        <w:rPr>
          <w:rFonts w:ascii="Arial" w:hAnsi="Arial" w:cs="Arial"/>
          <w:color w:val="000C30"/>
        </w:rPr>
        <w:t>Personal safety - Recognising hazards and reducing risks; road, water and rail safety; when and how to seek help in emergencies</w:t>
      </w:r>
    </w:p>
    <w:p w14:paraId="2FDD59FE" w14:textId="55867585" w:rsidR="00880F16" w:rsidRPr="00880F16" w:rsidRDefault="00880F16">
      <w:pPr>
        <w:pStyle w:val="ListParagraph"/>
        <w:widowControl/>
        <w:numPr>
          <w:ilvl w:val="0"/>
          <w:numId w:val="12"/>
        </w:numPr>
        <w:adjustRightInd/>
        <w:textAlignment w:val="auto"/>
        <w:rPr>
          <w:rFonts w:ascii="Arial" w:hAnsi="Arial" w:cs="Arial"/>
          <w:color w:val="000C30"/>
        </w:rPr>
      </w:pPr>
      <w:r w:rsidRPr="00880F16">
        <w:rPr>
          <w:rFonts w:ascii="Arial" w:hAnsi="Arial" w:cs="Arial"/>
          <w:color w:val="000C30"/>
        </w:rPr>
        <w:t>Basic first aid - How to make emergency calls; dealing with common injuries including head injuries</w:t>
      </w:r>
    </w:p>
    <w:p w14:paraId="59D230A6" w14:textId="22576541" w:rsidR="00880F16" w:rsidRPr="00880F16" w:rsidRDefault="00880F16">
      <w:pPr>
        <w:pStyle w:val="ListParagraph"/>
        <w:widowControl/>
        <w:numPr>
          <w:ilvl w:val="0"/>
          <w:numId w:val="12"/>
        </w:numPr>
        <w:adjustRightInd/>
        <w:textAlignment w:val="auto"/>
        <w:rPr>
          <w:rFonts w:ascii="Arial" w:hAnsi="Arial" w:cs="Arial"/>
          <w:color w:val="000C30"/>
        </w:rPr>
      </w:pPr>
      <w:r w:rsidRPr="00880F16">
        <w:rPr>
          <w:rFonts w:ascii="Arial" w:hAnsi="Arial" w:cs="Arial"/>
          <w:color w:val="000C30"/>
        </w:rPr>
        <w:t>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girls experience menstruation)</w:t>
      </w:r>
    </w:p>
    <w:p w14:paraId="6FA1462A" w14:textId="77777777" w:rsidR="00880F16" w:rsidRPr="00880F16" w:rsidRDefault="00880F16" w:rsidP="00880F16">
      <w:pPr>
        <w:pStyle w:val="ListParagraph"/>
        <w:rPr>
          <w:rFonts w:ascii="Arial" w:hAnsi="Arial" w:cs="Arial"/>
          <w:color w:val="000C30"/>
        </w:rPr>
      </w:pPr>
    </w:p>
    <w:p w14:paraId="190DAEC0" w14:textId="77777777" w:rsidR="00880F16" w:rsidRPr="00880F16" w:rsidRDefault="00880F16" w:rsidP="00880F16">
      <w:pPr>
        <w:rPr>
          <w:rFonts w:ascii="Arial" w:hAnsi="Arial" w:cs="Arial"/>
          <w:b/>
          <w:bCs/>
          <w:color w:val="000C30"/>
        </w:rPr>
      </w:pPr>
      <w:r w:rsidRPr="00880F16">
        <w:rPr>
          <w:rFonts w:ascii="Arial" w:hAnsi="Arial" w:cs="Arial"/>
          <w:b/>
          <w:bCs/>
          <w:color w:val="000C30"/>
        </w:rPr>
        <w:t>Building Foundations for Secondary RSHE</w:t>
      </w:r>
    </w:p>
    <w:p w14:paraId="3CF5A808" w14:textId="77777777" w:rsidR="00880F16" w:rsidRPr="00880F16" w:rsidRDefault="00880F16" w:rsidP="00880F16">
      <w:pPr>
        <w:rPr>
          <w:rFonts w:ascii="Arial" w:hAnsi="Arial" w:cs="Arial"/>
          <w:color w:val="000C30"/>
        </w:rPr>
      </w:pPr>
      <w:r w:rsidRPr="00880F16">
        <w:rPr>
          <w:rFonts w:ascii="Arial" w:hAnsi="Arial" w:cs="Arial"/>
          <w:color w:val="000C3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373C2229" w14:textId="77777777" w:rsidR="00880F16" w:rsidRPr="00880F16" w:rsidRDefault="00880F16" w:rsidP="00880F16">
      <w:pPr>
        <w:rPr>
          <w:rFonts w:ascii="Arial" w:hAnsi="Arial" w:cs="Arial"/>
          <w:color w:val="000C30"/>
        </w:rPr>
      </w:pPr>
    </w:p>
    <w:p w14:paraId="18F73DE9" w14:textId="0DD444B6" w:rsidR="00880F16" w:rsidRPr="00880F16" w:rsidRDefault="00880F16">
      <w:pPr>
        <w:pStyle w:val="ListParagraph"/>
        <w:widowControl/>
        <w:numPr>
          <w:ilvl w:val="0"/>
          <w:numId w:val="13"/>
        </w:numPr>
        <w:adjustRightInd/>
        <w:textAlignment w:val="auto"/>
        <w:rPr>
          <w:rFonts w:ascii="Arial" w:hAnsi="Arial" w:cs="Arial"/>
          <w:color w:val="000C30"/>
        </w:rPr>
      </w:pPr>
      <w:r w:rsidRPr="00880F16">
        <w:rPr>
          <w:rFonts w:ascii="Arial" w:hAnsi="Arial" w:cs="Arial"/>
          <w:color w:val="000C30"/>
        </w:rPr>
        <w:t>Children learn skills for managing difficult feelings in friendships like disappointment or anger. These are essential skills for their current friendships and family relationships, and support them to behave with kindness as their relationships become more complex</w:t>
      </w:r>
    </w:p>
    <w:p w14:paraId="600EE444" w14:textId="235CA248" w:rsidR="00880F16" w:rsidRPr="00880F16" w:rsidRDefault="00880F16">
      <w:pPr>
        <w:pStyle w:val="ListParagraph"/>
        <w:widowControl/>
        <w:numPr>
          <w:ilvl w:val="0"/>
          <w:numId w:val="13"/>
        </w:numPr>
        <w:adjustRightInd/>
        <w:textAlignment w:val="auto"/>
        <w:rPr>
          <w:rFonts w:ascii="Arial" w:hAnsi="Arial" w:cs="Arial"/>
          <w:color w:val="000C30"/>
        </w:rPr>
      </w:pPr>
      <w:r w:rsidRPr="00880F16">
        <w:rPr>
          <w:rFonts w:ascii="Arial" w:hAnsi="Arial" w:cs="Arial"/>
          <w:color w:val="000C30"/>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3657EFA0" w14:textId="33CA656B" w:rsidR="00880F16" w:rsidRPr="00880F16" w:rsidRDefault="00880F16">
      <w:pPr>
        <w:pStyle w:val="ListParagraph"/>
        <w:widowControl/>
        <w:numPr>
          <w:ilvl w:val="0"/>
          <w:numId w:val="13"/>
        </w:numPr>
        <w:adjustRightInd/>
        <w:textAlignment w:val="auto"/>
        <w:rPr>
          <w:rFonts w:ascii="Arial" w:hAnsi="Arial" w:cs="Arial"/>
          <w:color w:val="000C30"/>
        </w:rPr>
      </w:pPr>
      <w:r w:rsidRPr="00880F16">
        <w:rPr>
          <w:rFonts w:ascii="Arial" w:hAnsi="Arial" w:cs="Arial"/>
          <w:color w:val="000C30"/>
        </w:rPr>
        <w:t>We teach children to recognise healthy relationship characteristics and warning signs across all relationships. This helps them navigate their current friendships and family relationships, with skills they'll continue to apply throughout their lives</w:t>
      </w:r>
    </w:p>
    <w:p w14:paraId="6690AEAE" w14:textId="76A19BB9" w:rsidR="00880F16" w:rsidRPr="00880F16" w:rsidRDefault="00880F16">
      <w:pPr>
        <w:pStyle w:val="ListParagraph"/>
        <w:widowControl/>
        <w:numPr>
          <w:ilvl w:val="0"/>
          <w:numId w:val="13"/>
        </w:numPr>
        <w:adjustRightInd/>
        <w:textAlignment w:val="auto"/>
        <w:rPr>
          <w:rFonts w:ascii="Arial" w:hAnsi="Arial" w:cs="Arial"/>
          <w:color w:val="000C30"/>
        </w:rPr>
      </w:pPr>
      <w:r w:rsidRPr="00880F16">
        <w:rPr>
          <w:rFonts w:ascii="Arial" w:hAnsi="Arial" w:cs="Arial"/>
          <w:color w:val="000C30"/>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578A3615" w14:textId="30E010F4" w:rsidR="00880F16" w:rsidRPr="00880F16" w:rsidRDefault="00880F16">
      <w:pPr>
        <w:pStyle w:val="ListParagraph"/>
        <w:widowControl/>
        <w:numPr>
          <w:ilvl w:val="0"/>
          <w:numId w:val="13"/>
        </w:numPr>
        <w:adjustRightInd/>
        <w:textAlignment w:val="auto"/>
        <w:rPr>
          <w:rFonts w:ascii="Arial" w:hAnsi="Arial" w:cs="Arial"/>
          <w:color w:val="000C30"/>
        </w:rPr>
      </w:pPr>
      <w:r w:rsidRPr="00880F16">
        <w:rPr>
          <w:rFonts w:ascii="Arial" w:hAnsi="Arial" w:cs="Arial"/>
          <w:color w:val="000C30"/>
        </w:rPr>
        <w:lastRenderedPageBreak/>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6C499A8B" w14:textId="77777777" w:rsidR="00880F16" w:rsidRPr="00880F16" w:rsidRDefault="00880F16" w:rsidP="00880F16">
      <w:pPr>
        <w:rPr>
          <w:rFonts w:ascii="Arial" w:hAnsi="Arial" w:cs="Arial"/>
          <w:color w:val="000C30"/>
        </w:rPr>
      </w:pPr>
    </w:p>
    <w:p w14:paraId="5EBABB4F" w14:textId="77777777" w:rsidR="00880F16" w:rsidRPr="00880F16" w:rsidRDefault="00880F16" w:rsidP="00880F16">
      <w:pPr>
        <w:rPr>
          <w:rFonts w:ascii="Arial" w:hAnsi="Arial" w:cs="Arial"/>
          <w:color w:val="000C30"/>
        </w:rPr>
      </w:pPr>
      <w:r w:rsidRPr="00880F16">
        <w:rPr>
          <w:rFonts w:ascii="Arial" w:hAnsi="Arial" w:cs="Arial"/>
          <w:color w:val="000C30"/>
        </w:rPr>
        <w:t>This progressive, developmental approach ensures that PSHE content is always age-appropriate and relevant to children's current lives, whilst also building solid foundations for more sophisticated understanding as they mature.</w:t>
      </w:r>
    </w:p>
    <w:p w14:paraId="3CB0A66F" w14:textId="77777777" w:rsidR="00880F16" w:rsidRPr="00880F16" w:rsidRDefault="00880F16" w:rsidP="00880F16">
      <w:pPr>
        <w:rPr>
          <w:rFonts w:ascii="Arial" w:hAnsi="Arial" w:cs="Arial"/>
        </w:rPr>
      </w:pPr>
    </w:p>
    <w:p w14:paraId="5FEDB6E8" w14:textId="77777777" w:rsidR="00880F16" w:rsidRPr="00880F16" w:rsidRDefault="00880F16" w:rsidP="00880F16">
      <w:pPr>
        <w:rPr>
          <w:rFonts w:ascii="Arial" w:hAnsi="Arial" w:cs="Arial"/>
          <w:b/>
          <w:bCs/>
          <w:color w:val="000C30"/>
        </w:rPr>
      </w:pPr>
      <w:r w:rsidRPr="00880F16">
        <w:rPr>
          <w:rFonts w:ascii="Arial" w:hAnsi="Arial" w:cs="Arial"/>
          <w:b/>
          <w:bCs/>
          <w:color w:val="000C30"/>
        </w:rPr>
        <w:t>Challenging Stereotypes and Promoting Respect</w:t>
      </w:r>
    </w:p>
    <w:p w14:paraId="3D8EC02B" w14:textId="77777777" w:rsidR="00880F16" w:rsidRPr="00880F16" w:rsidRDefault="00880F16" w:rsidP="00880F16">
      <w:pPr>
        <w:rPr>
          <w:rFonts w:ascii="Arial" w:hAnsi="Arial" w:cs="Arial"/>
          <w:color w:val="000C30"/>
        </w:rPr>
      </w:pPr>
      <w:r w:rsidRPr="00880F16">
        <w:rPr>
          <w:rFonts w:ascii="Arial" w:hAnsi="Arial" w:cs="Arial"/>
          <w:color w:val="000C30"/>
        </w:rPr>
        <w:t>Throughout our PSHE curriculum, we actively work to break down harmful stereotypes, including gender stereotypes that can limit children's aspirations, reinforce inequalities, or contribute to disrespectful behaviour, and explain how some characteristics are protected under UK law. 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86EFBF4" w14:textId="77777777" w:rsidR="00880F16" w:rsidRPr="00880F16" w:rsidRDefault="00880F16" w:rsidP="00880F16">
      <w:pPr>
        <w:rPr>
          <w:rFonts w:ascii="Arial" w:hAnsi="Arial" w:cs="Arial"/>
          <w:color w:val="000C30"/>
        </w:rPr>
      </w:pPr>
    </w:p>
    <w:p w14:paraId="44C47A4F" w14:textId="77777777" w:rsidR="00880F16" w:rsidRPr="00880F16" w:rsidRDefault="00880F16" w:rsidP="00880F16">
      <w:pPr>
        <w:rPr>
          <w:rFonts w:ascii="Arial" w:hAnsi="Arial" w:cs="Arial"/>
          <w:color w:val="000C30"/>
        </w:rPr>
      </w:pPr>
      <w:r w:rsidRPr="00880F16">
        <w:rPr>
          <w:rFonts w:ascii="Arial" w:hAnsi="Arial" w:cs="Arial"/>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40950B28" w14:textId="77777777" w:rsidR="00880F16" w:rsidRPr="00880F16" w:rsidRDefault="00880F16" w:rsidP="00880F16">
      <w:pPr>
        <w:rPr>
          <w:rFonts w:ascii="Arial" w:hAnsi="Arial" w:cs="Arial"/>
          <w:color w:val="000C30"/>
        </w:rPr>
      </w:pPr>
    </w:p>
    <w:p w14:paraId="30D9CAEF" w14:textId="77777777" w:rsidR="00880F16" w:rsidRPr="00880F16" w:rsidRDefault="00880F16" w:rsidP="00880F16">
      <w:pPr>
        <w:rPr>
          <w:rFonts w:ascii="Arial" w:hAnsi="Arial" w:cs="Arial"/>
          <w:color w:val="000C30"/>
        </w:rPr>
      </w:pPr>
      <w:r w:rsidRPr="00880F16">
        <w:rPr>
          <w:rFonts w:ascii="Arial" w:hAnsi="Arial" w:cs="Arial"/>
          <w:color w:val="000C30"/>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2E4AFEA7" w14:textId="77777777" w:rsidR="00880F16" w:rsidRPr="00880F16" w:rsidRDefault="00880F16" w:rsidP="00880F16">
      <w:pPr>
        <w:rPr>
          <w:rFonts w:ascii="Arial" w:hAnsi="Arial" w:cs="Arial"/>
          <w:color w:val="000C30"/>
        </w:rPr>
      </w:pPr>
    </w:p>
    <w:p w14:paraId="0E181F9E" w14:textId="77777777" w:rsidR="00880F16" w:rsidRPr="00880F16" w:rsidRDefault="00880F16" w:rsidP="00880F16">
      <w:pPr>
        <w:rPr>
          <w:rFonts w:ascii="Arial" w:hAnsi="Arial" w:cs="Arial"/>
          <w:color w:val="000C30"/>
        </w:rPr>
      </w:pPr>
      <w:r w:rsidRPr="00880F16">
        <w:rPr>
          <w:rFonts w:ascii="Arial" w:hAnsi="Arial" w:cs="Arial"/>
          <w:color w:val="000C30"/>
        </w:rPr>
        <w:t>This approach supports both safeguarding and the development of healthy, equal relationships, helping all children to feel valued and to respect others.</w:t>
      </w:r>
    </w:p>
    <w:p w14:paraId="4E81A6CC" w14:textId="77777777" w:rsidR="00880F16" w:rsidRPr="00880F16" w:rsidRDefault="00880F16" w:rsidP="00880F16">
      <w:pPr>
        <w:rPr>
          <w:rFonts w:ascii="Arial" w:hAnsi="Arial" w:cs="Arial"/>
        </w:rPr>
      </w:pPr>
    </w:p>
    <w:p w14:paraId="5EE8B500" w14:textId="77777777" w:rsidR="00880F16" w:rsidRPr="00880F16" w:rsidRDefault="00880F16" w:rsidP="00880F16">
      <w:pPr>
        <w:rPr>
          <w:rFonts w:ascii="Arial" w:hAnsi="Arial" w:cs="Arial"/>
          <w:b/>
          <w:bCs/>
        </w:rPr>
      </w:pPr>
      <w:r w:rsidRPr="00880F16">
        <w:rPr>
          <w:rFonts w:ascii="Arial" w:hAnsi="Arial" w:cs="Arial"/>
          <w:b/>
          <w:bCs/>
          <w:color w:val="000C30"/>
        </w:rPr>
        <w:t>6. Sex Education in</w:t>
      </w:r>
      <w:r w:rsidRPr="00880F16">
        <w:rPr>
          <w:rFonts w:ascii="Arial" w:hAnsi="Arial" w:cs="Arial"/>
          <w:b/>
          <w:bCs/>
        </w:rPr>
        <w:t xml:space="preserve"> </w:t>
      </w:r>
      <w:r w:rsidRPr="00880F16">
        <w:rPr>
          <w:rFonts w:ascii="Arial" w:hAnsi="Arial" w:cs="Arial"/>
          <w:b/>
          <w:bCs/>
          <w:color w:val="000000" w:themeColor="text1"/>
        </w:rPr>
        <w:t xml:space="preserve">Eastbury Farm </w:t>
      </w:r>
      <w:r w:rsidRPr="00880F16">
        <w:rPr>
          <w:rFonts w:ascii="Arial" w:hAnsi="Arial" w:cs="Arial"/>
          <w:b/>
          <w:bCs/>
          <w:color w:val="000C30"/>
        </w:rPr>
        <w:t>Primary School</w:t>
      </w:r>
    </w:p>
    <w:p w14:paraId="2074B97D" w14:textId="77777777" w:rsidR="00880F16" w:rsidRPr="00880F16" w:rsidRDefault="00880F16" w:rsidP="00880F16">
      <w:pPr>
        <w:rPr>
          <w:rFonts w:ascii="Arial" w:hAnsi="Arial" w:cs="Arial"/>
        </w:rPr>
      </w:pPr>
    </w:p>
    <w:p w14:paraId="38FCA6E2" w14:textId="77777777" w:rsidR="00880F16" w:rsidRPr="00880F16" w:rsidRDefault="00880F16" w:rsidP="00880F16">
      <w:pPr>
        <w:rPr>
          <w:rFonts w:ascii="Arial" w:hAnsi="Arial" w:cs="Arial"/>
          <w:color w:val="000C30"/>
        </w:rPr>
      </w:pPr>
      <w:r w:rsidRPr="00880F16">
        <w:rPr>
          <w:rFonts w:ascii="Arial" w:hAnsi="Arial" w:cs="Arial"/>
          <w:color w:val="000C30"/>
        </w:rPr>
        <w:t>Sex education is not compulsory in primary schools, however the Department for Education recommends that all primary schools teach age-appropriate sex education to ensure children are prepared for the changes adolescence brings and understand how human life begins.</w:t>
      </w:r>
    </w:p>
    <w:p w14:paraId="4F9B07F7" w14:textId="77777777" w:rsidR="00880F16" w:rsidRPr="00880F16" w:rsidRDefault="00880F16" w:rsidP="00880F16">
      <w:pPr>
        <w:rPr>
          <w:rFonts w:ascii="Arial" w:hAnsi="Arial" w:cs="Arial"/>
          <w:color w:val="000C30"/>
        </w:rPr>
      </w:pPr>
    </w:p>
    <w:p w14:paraId="098D5CBC" w14:textId="77777777" w:rsidR="00880F16" w:rsidRPr="00880F16" w:rsidRDefault="00880F16" w:rsidP="00880F16">
      <w:pPr>
        <w:rPr>
          <w:rFonts w:ascii="Arial" w:hAnsi="Arial" w:cs="Arial"/>
          <w:color w:val="000C30"/>
        </w:rPr>
      </w:pPr>
      <w:r w:rsidRPr="00880F16">
        <w:rPr>
          <w:rFonts w:ascii="Arial" w:hAnsi="Arial" w:cs="Arial"/>
          <w:color w:val="000C30"/>
        </w:rPr>
        <w:t>Our approach to sex education is:</w:t>
      </w:r>
    </w:p>
    <w:p w14:paraId="0F2B4F26" w14:textId="77777777" w:rsidR="00880F16" w:rsidRPr="00880F16" w:rsidRDefault="00880F16" w:rsidP="00880F16">
      <w:pPr>
        <w:rPr>
          <w:rFonts w:ascii="Arial" w:hAnsi="Arial" w:cs="Arial"/>
        </w:rPr>
      </w:pPr>
    </w:p>
    <w:p w14:paraId="0B8816C9" w14:textId="77777777" w:rsidR="00880F16" w:rsidRPr="00880F16" w:rsidRDefault="00880F16" w:rsidP="00880F16">
      <w:pPr>
        <w:rPr>
          <w:rFonts w:ascii="Arial" w:hAnsi="Arial" w:cs="Arial"/>
          <w:b/>
          <w:bCs/>
          <w:color w:val="000000" w:themeColor="text1"/>
        </w:rPr>
      </w:pPr>
      <w:r w:rsidRPr="00880F16">
        <w:rPr>
          <w:rFonts w:ascii="Arial" w:hAnsi="Arial" w:cs="Arial"/>
          <w:b/>
          <w:bCs/>
          <w:color w:val="000000" w:themeColor="text1"/>
        </w:rPr>
        <w:t>Sex Education as part of PSHE (subject to parental withdrawal)</w:t>
      </w:r>
    </w:p>
    <w:p w14:paraId="7EDED669" w14:textId="77777777" w:rsidR="00880F16" w:rsidRDefault="00880F16" w:rsidP="00880F16">
      <w:pPr>
        <w:rPr>
          <w:rFonts w:ascii="Arial" w:hAnsi="Arial" w:cs="Arial"/>
          <w:color w:val="000C30"/>
        </w:rPr>
      </w:pPr>
      <w:r w:rsidRPr="000D0839">
        <w:rPr>
          <w:rFonts w:ascii="Arial" w:hAnsi="Arial" w:cs="Arial"/>
          <w:color w:val="000C30"/>
        </w:rPr>
        <w:t>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become more aware and curious about how life begins, and may seek information from less reliable</w:t>
      </w:r>
      <w:r w:rsidRPr="00880F16">
        <w:rPr>
          <w:rFonts w:ascii="Arial" w:hAnsi="Arial" w:cs="Arial"/>
          <w:color w:val="000C30"/>
        </w:rPr>
        <w:t xml:space="preserve"> sources if we do not provide age-appropriate, factual teaching.</w:t>
      </w:r>
    </w:p>
    <w:p w14:paraId="686ADD43" w14:textId="77777777" w:rsidR="00A67E09" w:rsidRPr="00880F16" w:rsidRDefault="00A67E09" w:rsidP="00880F16">
      <w:pPr>
        <w:rPr>
          <w:rFonts w:ascii="Arial" w:hAnsi="Arial" w:cs="Arial"/>
          <w:color w:val="000C30"/>
        </w:rPr>
      </w:pPr>
    </w:p>
    <w:p w14:paraId="45D47F97" w14:textId="77777777" w:rsidR="00880F16" w:rsidRDefault="00880F16" w:rsidP="00880F16">
      <w:pPr>
        <w:rPr>
          <w:rStyle w:val="eop"/>
          <w:rFonts w:ascii="Arial" w:hAnsi="Arial" w:cs="Arial"/>
          <w:color w:val="000000" w:themeColor="text1"/>
          <w:shd w:val="clear" w:color="auto" w:fill="FFFFFF"/>
        </w:rPr>
      </w:pPr>
      <w:r w:rsidRPr="00880F16">
        <w:rPr>
          <w:rStyle w:val="normaltextrun"/>
          <w:rFonts w:ascii="Arial" w:hAnsi="Arial" w:cs="Arial"/>
          <w:color w:val="000000" w:themeColor="text1"/>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880F16">
        <w:rPr>
          <w:rStyle w:val="eop"/>
          <w:rFonts w:ascii="Arial" w:hAnsi="Arial" w:cs="Arial"/>
          <w:color w:val="000000" w:themeColor="text1"/>
          <w:shd w:val="clear" w:color="auto" w:fill="FFFFFF"/>
        </w:rPr>
        <w:t> </w:t>
      </w:r>
    </w:p>
    <w:p w14:paraId="1BB2D30A" w14:textId="77777777" w:rsidR="006E4657" w:rsidRPr="00880F16" w:rsidRDefault="006E4657" w:rsidP="00880F16">
      <w:pPr>
        <w:rPr>
          <w:rFonts w:ascii="Arial" w:hAnsi="Arial" w:cs="Arial"/>
          <w:color w:val="000000" w:themeColor="text1"/>
        </w:rPr>
      </w:pPr>
    </w:p>
    <w:p w14:paraId="042FB108" w14:textId="77777777" w:rsidR="00880F16" w:rsidRPr="00880F16" w:rsidRDefault="00880F16" w:rsidP="00880F16">
      <w:pPr>
        <w:rPr>
          <w:rFonts w:ascii="Arial" w:hAnsi="Arial" w:cs="Arial"/>
          <w:color w:val="000C30"/>
        </w:rPr>
      </w:pPr>
      <w:r w:rsidRPr="00880F16">
        <w:rPr>
          <w:rFonts w:ascii="Arial" w:hAnsi="Arial" w:cs="Arial"/>
          <w:color w:val="000C30"/>
        </w:rPr>
        <w:t xml:space="preserve">This is distinct from the statutory Health Education content about puberty and menstruation, </w:t>
      </w:r>
      <w:r w:rsidRPr="00880F16">
        <w:rPr>
          <w:rFonts w:ascii="Arial" w:hAnsi="Arial" w:cs="Arial"/>
          <w:color w:val="000C30"/>
        </w:rPr>
        <w:lastRenderedPageBreak/>
        <w:t>and from Science curriculum content about life cycles and reproduction in mammals, from which children cannot be withdrawn.</w:t>
      </w:r>
    </w:p>
    <w:p w14:paraId="34A725F9" w14:textId="77777777" w:rsidR="00880F16" w:rsidRPr="00880F16" w:rsidRDefault="00880F16" w:rsidP="00880F16">
      <w:pPr>
        <w:rPr>
          <w:rFonts w:ascii="Arial" w:hAnsi="Arial" w:cs="Arial"/>
          <w:color w:val="000C30"/>
        </w:rPr>
      </w:pPr>
    </w:p>
    <w:p w14:paraId="0B687F6D" w14:textId="77777777" w:rsidR="00880F16" w:rsidRPr="00880F16" w:rsidRDefault="00880F16" w:rsidP="00880F16">
      <w:pPr>
        <w:rPr>
          <w:rFonts w:ascii="Arial" w:hAnsi="Arial" w:cs="Arial"/>
          <w:color w:val="000C30"/>
        </w:rPr>
      </w:pPr>
      <w:r w:rsidRPr="00880F16">
        <w:rPr>
          <w:rFonts w:ascii="Arial" w:hAnsi="Arial" w:cs="Arial"/>
          <w:color w:val="000C30"/>
        </w:rPr>
        <w:t>The following Jigsaw lessons in the Changing Me Puzzle contain non-statutory sex education content:</w:t>
      </w:r>
    </w:p>
    <w:p w14:paraId="42ED3464" w14:textId="77777777" w:rsidR="00880F16" w:rsidRPr="00880F16" w:rsidRDefault="00880F16" w:rsidP="00880F16">
      <w:pPr>
        <w:rPr>
          <w:rFonts w:ascii="Arial" w:hAnsi="Arial" w:cs="Arial"/>
          <w:color w:val="000C30"/>
        </w:rPr>
      </w:pPr>
    </w:p>
    <w:p w14:paraId="20FFB839" w14:textId="77777777" w:rsidR="00880F16" w:rsidRPr="00880F16" w:rsidRDefault="00880F16" w:rsidP="00880F16">
      <w:pPr>
        <w:rPr>
          <w:rFonts w:ascii="Arial" w:hAnsi="Arial" w:cs="Arial"/>
          <w:color w:val="000C30"/>
        </w:rPr>
      </w:pPr>
      <w:r w:rsidRPr="00880F16">
        <w:rPr>
          <w:rFonts w:ascii="Arial" w:hAnsi="Arial" w:cs="Arial"/>
          <w:color w:val="000C30"/>
        </w:rPr>
        <w:t>Year 5: Conception</w:t>
      </w:r>
    </w:p>
    <w:p w14:paraId="0D4B18A9" w14:textId="77777777" w:rsidR="00880F16" w:rsidRPr="00880F16" w:rsidRDefault="00880F16" w:rsidP="00880F16">
      <w:pPr>
        <w:rPr>
          <w:rFonts w:ascii="Arial" w:hAnsi="Arial" w:cs="Arial"/>
          <w:b/>
          <w:bCs/>
          <w:color w:val="000C30"/>
        </w:rPr>
      </w:pPr>
      <w:r w:rsidRPr="00880F16">
        <w:rPr>
          <w:rFonts w:ascii="Arial" w:hAnsi="Arial" w:cs="Arial"/>
          <w:color w:val="000C30"/>
        </w:rPr>
        <w:t>Year 6: Babies: Conception to Birth</w:t>
      </w:r>
      <w:r w:rsidRPr="00880F16">
        <w:rPr>
          <w:rFonts w:ascii="Arial" w:hAnsi="Arial" w:cs="Arial"/>
          <w:b/>
          <w:bCs/>
          <w:color w:val="000C30"/>
        </w:rPr>
        <w:t xml:space="preserve"> </w:t>
      </w:r>
    </w:p>
    <w:p w14:paraId="14FDB67B" w14:textId="77777777" w:rsidR="00880F16" w:rsidRPr="00880F16" w:rsidRDefault="00880F16" w:rsidP="00880F16">
      <w:pPr>
        <w:rPr>
          <w:rFonts w:ascii="Arial" w:hAnsi="Arial" w:cs="Arial"/>
          <w:b/>
          <w:bCs/>
          <w:color w:val="000C30"/>
        </w:rPr>
      </w:pPr>
    </w:p>
    <w:p w14:paraId="644E512B" w14:textId="77777777" w:rsidR="00880F16" w:rsidRPr="00880F16" w:rsidRDefault="00880F16" w:rsidP="00880F16">
      <w:pPr>
        <w:rPr>
          <w:rFonts w:ascii="Arial" w:hAnsi="Arial" w:cs="Arial"/>
          <w:b/>
          <w:bCs/>
          <w:color w:val="000C30"/>
        </w:rPr>
      </w:pPr>
      <w:r w:rsidRPr="00880F16">
        <w:rPr>
          <w:rFonts w:ascii="Arial" w:hAnsi="Arial" w:cs="Arial"/>
          <w:b/>
          <w:bCs/>
          <w:color w:val="000C30"/>
        </w:rPr>
        <w:t>Parent Engagement and the Right to Withdraw from Sex Education</w:t>
      </w:r>
    </w:p>
    <w:p w14:paraId="2B8CB936" w14:textId="77777777" w:rsidR="00880F16" w:rsidRPr="00880F16" w:rsidRDefault="00880F16" w:rsidP="00880F16">
      <w:pPr>
        <w:rPr>
          <w:rFonts w:ascii="Arial" w:hAnsi="Arial" w:cs="Arial"/>
          <w:color w:val="000C30"/>
        </w:rPr>
      </w:pPr>
      <w:r w:rsidRPr="00880F16">
        <w:rPr>
          <w:rFonts w:ascii="Arial" w:hAnsi="Arial" w:cs="Arial"/>
          <w:color w:val="000C30"/>
        </w:rPr>
        <w:t>Parents have the right to request that their child be withdrawn from some or all of sex education taught as part of PSHE. Parents do not have the right to withdraw children from:</w:t>
      </w:r>
    </w:p>
    <w:p w14:paraId="50AA173F" w14:textId="77777777" w:rsidR="00880F16" w:rsidRPr="00880F16" w:rsidRDefault="00880F16" w:rsidP="00880F16">
      <w:pPr>
        <w:rPr>
          <w:rFonts w:ascii="Arial" w:hAnsi="Arial" w:cs="Arial"/>
          <w:b/>
          <w:bCs/>
          <w:color w:val="000C30"/>
        </w:rPr>
      </w:pPr>
    </w:p>
    <w:p w14:paraId="284AA26E" w14:textId="77777777" w:rsidR="00880F16" w:rsidRPr="00880F16" w:rsidRDefault="00880F16">
      <w:pPr>
        <w:pStyle w:val="ListParagraph"/>
        <w:widowControl/>
        <w:numPr>
          <w:ilvl w:val="0"/>
          <w:numId w:val="14"/>
        </w:numPr>
        <w:adjustRightInd/>
        <w:textAlignment w:val="auto"/>
        <w:rPr>
          <w:rFonts w:ascii="Arial" w:hAnsi="Arial" w:cs="Arial"/>
          <w:color w:val="000C30"/>
        </w:rPr>
      </w:pPr>
      <w:r w:rsidRPr="00880F16">
        <w:rPr>
          <w:rFonts w:ascii="Arial" w:hAnsi="Arial" w:cs="Arial"/>
          <w:color w:val="000C30"/>
        </w:rPr>
        <w:t>Relationships Education (statutory)</w:t>
      </w:r>
    </w:p>
    <w:p w14:paraId="524627EF" w14:textId="77777777" w:rsidR="00880F16" w:rsidRPr="00880F16" w:rsidRDefault="00880F16">
      <w:pPr>
        <w:pStyle w:val="ListParagraph"/>
        <w:widowControl/>
        <w:numPr>
          <w:ilvl w:val="0"/>
          <w:numId w:val="14"/>
        </w:numPr>
        <w:adjustRightInd/>
        <w:textAlignment w:val="auto"/>
        <w:rPr>
          <w:rFonts w:ascii="Arial" w:hAnsi="Arial" w:cs="Arial"/>
          <w:color w:val="000C30"/>
        </w:rPr>
      </w:pPr>
      <w:r w:rsidRPr="00880F16">
        <w:rPr>
          <w:rFonts w:ascii="Arial" w:hAnsi="Arial" w:cs="Arial"/>
          <w:color w:val="000C30"/>
        </w:rPr>
        <w:t>Health Education, including puberty education (statutory)</w:t>
      </w:r>
    </w:p>
    <w:p w14:paraId="6876CAB9" w14:textId="77777777" w:rsidR="00880F16" w:rsidRPr="00880F16" w:rsidRDefault="00880F16">
      <w:pPr>
        <w:pStyle w:val="ListParagraph"/>
        <w:widowControl/>
        <w:numPr>
          <w:ilvl w:val="0"/>
          <w:numId w:val="14"/>
        </w:numPr>
        <w:adjustRightInd/>
        <w:textAlignment w:val="auto"/>
        <w:rPr>
          <w:rFonts w:ascii="Arial" w:hAnsi="Arial" w:cs="Arial"/>
          <w:color w:val="000C30"/>
        </w:rPr>
      </w:pPr>
      <w:r w:rsidRPr="00880F16">
        <w:rPr>
          <w:rFonts w:ascii="Arial" w:hAnsi="Arial" w:cs="Arial"/>
          <w:color w:val="000C30"/>
        </w:rPr>
        <w:t>Science curriculum content, including content about reproduction (statutory)</w:t>
      </w:r>
    </w:p>
    <w:p w14:paraId="304BFF50" w14:textId="77777777" w:rsidR="00880F16" w:rsidRPr="00880F16" w:rsidRDefault="00880F16" w:rsidP="00880F16">
      <w:pPr>
        <w:rPr>
          <w:rFonts w:ascii="Arial" w:hAnsi="Arial" w:cs="Arial"/>
        </w:rPr>
      </w:pPr>
    </w:p>
    <w:p w14:paraId="6E8E6D50" w14:textId="77777777" w:rsidR="00880F16" w:rsidRPr="00880F16" w:rsidRDefault="00880F16" w:rsidP="00880F16">
      <w:pPr>
        <w:rPr>
          <w:rFonts w:ascii="Arial" w:hAnsi="Arial" w:cs="Arial"/>
        </w:rPr>
      </w:pPr>
      <w:r w:rsidRPr="00880F16">
        <w:rPr>
          <w:rFonts w:ascii="Arial" w:hAnsi="Arial" w:cs="Arial"/>
          <w:color w:val="000C30"/>
        </w:rPr>
        <w:t xml:space="preserve">Before making a decision to withdraw a child from sex education, we provide parents the opportunity to view all materials and resources and to discuss their concerns with the relevant member of staff. </w:t>
      </w:r>
    </w:p>
    <w:p w14:paraId="69047A50" w14:textId="77777777" w:rsidR="00880F16" w:rsidRPr="00880F16" w:rsidRDefault="00880F16" w:rsidP="00880F16">
      <w:pPr>
        <w:rPr>
          <w:rFonts w:ascii="Arial" w:hAnsi="Arial" w:cs="Arial"/>
        </w:rPr>
      </w:pPr>
    </w:p>
    <w:p w14:paraId="6BD550C3" w14:textId="77777777" w:rsidR="00880F16" w:rsidRPr="00880F16" w:rsidRDefault="00880F16" w:rsidP="00880F16">
      <w:pPr>
        <w:rPr>
          <w:rFonts w:ascii="Arial" w:hAnsi="Arial" w:cs="Arial"/>
          <w:color w:val="000C30"/>
        </w:rPr>
      </w:pPr>
      <w:r w:rsidRPr="00880F16">
        <w:rPr>
          <w:rFonts w:ascii="Arial" w:hAnsi="Arial" w:cs="Arial"/>
          <w:color w:val="000C30"/>
        </w:rPr>
        <w:t>Where a parent requests withdrawal, we will r</w:t>
      </w:r>
      <w:r w:rsidRPr="00880F16">
        <w:rPr>
          <w:rFonts w:ascii="Arial" w:hAnsi="Arial" w:cs="Arial"/>
          <w:color w:val="000000" w:themeColor="text1"/>
        </w:rPr>
        <w:t xml:space="preserve">espect the parent's final decision whilst documenting our professional advice. </w:t>
      </w:r>
    </w:p>
    <w:p w14:paraId="718832C9" w14:textId="77777777" w:rsidR="00880F16" w:rsidRPr="00880F16" w:rsidRDefault="00880F16" w:rsidP="00880F16">
      <w:pPr>
        <w:rPr>
          <w:rFonts w:ascii="Arial" w:hAnsi="Arial" w:cs="Arial"/>
        </w:rPr>
      </w:pPr>
    </w:p>
    <w:p w14:paraId="1111433B" w14:textId="77777777" w:rsidR="00880F16" w:rsidRPr="00880F16" w:rsidRDefault="00880F16" w:rsidP="00880F16">
      <w:pPr>
        <w:rPr>
          <w:rFonts w:ascii="Arial" w:hAnsi="Arial" w:cs="Arial"/>
          <w:color w:val="236666" w:themeColor="accent2" w:themeShade="BF"/>
        </w:rPr>
      </w:pPr>
      <w:r w:rsidRPr="00880F16">
        <w:rPr>
          <w:rFonts w:ascii="Arial" w:hAnsi="Arial" w:cs="Arial"/>
          <w:color w:val="000C30"/>
        </w:rPr>
        <w:t xml:space="preserve">We inform parents about sex education content by sending an information letter before the teaching commences and making all materials available for viewing on request. </w:t>
      </w:r>
    </w:p>
    <w:p w14:paraId="5E4CEBCC" w14:textId="77777777" w:rsidR="00880F16" w:rsidRPr="00880F16" w:rsidRDefault="00880F16" w:rsidP="00880F16">
      <w:pPr>
        <w:rPr>
          <w:rFonts w:ascii="Arial" w:hAnsi="Arial" w:cs="Arial"/>
          <w:color w:val="000C30"/>
        </w:rPr>
      </w:pPr>
    </w:p>
    <w:p w14:paraId="47FEE83F" w14:textId="77B40D25" w:rsidR="00880F16" w:rsidRPr="00880F16" w:rsidRDefault="00880F16" w:rsidP="00880F16">
      <w:pPr>
        <w:rPr>
          <w:rFonts w:ascii="Arial" w:hAnsi="Arial" w:cs="Arial"/>
          <w:color w:val="000C30"/>
        </w:rPr>
      </w:pPr>
      <w:r w:rsidRPr="00880F16">
        <w:rPr>
          <w:rFonts w:ascii="Arial" w:hAnsi="Arial" w:cs="Arial"/>
          <w:b/>
          <w:bCs/>
          <w:color w:val="000C30"/>
        </w:rPr>
        <w:t xml:space="preserve">Responding to </w:t>
      </w:r>
      <w:r w:rsidR="00FF64BC">
        <w:rPr>
          <w:rFonts w:ascii="Arial" w:hAnsi="Arial" w:cs="Arial"/>
          <w:b/>
          <w:bCs/>
          <w:color w:val="000C30"/>
        </w:rPr>
        <w:t>C</w:t>
      </w:r>
      <w:r w:rsidRPr="00880F16">
        <w:rPr>
          <w:rFonts w:ascii="Arial" w:hAnsi="Arial" w:cs="Arial"/>
          <w:b/>
          <w:bCs/>
          <w:color w:val="000C30"/>
        </w:rPr>
        <w:t xml:space="preserve">hildren's </w:t>
      </w:r>
      <w:r w:rsidR="00FF64BC">
        <w:rPr>
          <w:rFonts w:ascii="Arial" w:hAnsi="Arial" w:cs="Arial"/>
          <w:b/>
          <w:bCs/>
          <w:color w:val="000C30"/>
        </w:rPr>
        <w:t>Q</w:t>
      </w:r>
      <w:r w:rsidRPr="00880F16">
        <w:rPr>
          <w:rFonts w:ascii="Arial" w:hAnsi="Arial" w:cs="Arial"/>
          <w:b/>
          <w:bCs/>
          <w:color w:val="000C30"/>
        </w:rPr>
        <w:t>uestions</w:t>
      </w:r>
    </w:p>
    <w:p w14:paraId="19208B63" w14:textId="77777777" w:rsidR="00880F16" w:rsidRPr="00880F16" w:rsidRDefault="00880F16" w:rsidP="00880F16">
      <w:pPr>
        <w:rPr>
          <w:rFonts w:ascii="Arial" w:hAnsi="Arial" w:cs="Arial"/>
          <w:color w:val="000C30"/>
        </w:rPr>
      </w:pPr>
      <w:r w:rsidRPr="00880F16">
        <w:rPr>
          <w:rFonts w:ascii="Arial" w:hAnsi="Arial" w:cs="Arial"/>
          <w:color w:val="000C30"/>
        </w:rPr>
        <w:t>We recognise that children may ask questions beyond our planned curriculum. Teachers use professional judgement to respond, and may answer briefly and factually if age-appropriate, suggest the child speaks with their parent or carer, or acknowledge the question while explaining they'll learn more when older.</w:t>
      </w:r>
    </w:p>
    <w:p w14:paraId="109007EB" w14:textId="77777777" w:rsidR="00880F16" w:rsidRPr="00880F16" w:rsidRDefault="00880F16" w:rsidP="00880F16">
      <w:pPr>
        <w:rPr>
          <w:rFonts w:ascii="Arial" w:hAnsi="Arial" w:cs="Arial"/>
          <w:b/>
          <w:bCs/>
          <w:color w:val="000C30"/>
        </w:rPr>
      </w:pPr>
    </w:p>
    <w:p w14:paraId="008C89A2" w14:textId="77777777" w:rsidR="00880F16" w:rsidRPr="00880F16" w:rsidRDefault="00880F16" w:rsidP="00880F16">
      <w:pPr>
        <w:rPr>
          <w:rFonts w:ascii="Arial" w:hAnsi="Arial" w:cs="Arial"/>
          <w:color w:val="000C30"/>
        </w:rPr>
      </w:pPr>
      <w:r w:rsidRPr="00880F16">
        <w:rPr>
          <w:rFonts w:ascii="Arial" w:hAnsi="Arial" w:cs="Arial"/>
          <w:color w:val="000C30"/>
        </w:rPr>
        <w:t>If a withdrawn child asks questions about sex education content, teachers will sensitively explain this is something their parents would like to discuss at home. We will inform parents so they can follow up.</w:t>
      </w:r>
    </w:p>
    <w:p w14:paraId="2A88B55D" w14:textId="77777777" w:rsidR="00880F16" w:rsidRPr="00880F16" w:rsidRDefault="00880F16" w:rsidP="00880F16">
      <w:pPr>
        <w:rPr>
          <w:rFonts w:ascii="Arial" w:hAnsi="Arial" w:cs="Arial"/>
          <w:color w:val="000C30"/>
        </w:rPr>
      </w:pPr>
    </w:p>
    <w:p w14:paraId="59A27C63" w14:textId="77777777" w:rsidR="00880F16" w:rsidRPr="00880F16" w:rsidRDefault="00880F16" w:rsidP="00880F16">
      <w:pPr>
        <w:rPr>
          <w:rFonts w:ascii="Arial" w:hAnsi="Arial" w:cs="Arial"/>
          <w:b/>
          <w:bCs/>
          <w:color w:val="000C30"/>
        </w:rPr>
      </w:pPr>
      <w:r w:rsidRPr="00880F16">
        <w:rPr>
          <w:rFonts w:ascii="Arial" w:hAnsi="Arial" w:cs="Arial"/>
          <w:b/>
          <w:bCs/>
          <w:color w:val="000C30"/>
        </w:rPr>
        <w:t>7. Inclusive Practice and Equality</w:t>
      </w:r>
    </w:p>
    <w:p w14:paraId="498AD1DF" w14:textId="77777777" w:rsidR="00880F16" w:rsidRPr="00880F16" w:rsidRDefault="00880F16" w:rsidP="00880F16">
      <w:pPr>
        <w:rPr>
          <w:rFonts w:ascii="Arial" w:hAnsi="Arial" w:cs="Arial"/>
          <w:color w:val="000C30"/>
        </w:rPr>
      </w:pPr>
      <w:r w:rsidRPr="00880F16">
        <w:rPr>
          <w:rFonts w:ascii="Arial" w:hAnsi="Arial" w:cs="Arial"/>
          <w:color w:val="000C30"/>
        </w:rPr>
        <w:t>We are committed to an inclusive PSHE curriculum that is accessible to and respectful of all children and families.</w:t>
      </w:r>
    </w:p>
    <w:p w14:paraId="6DA22962" w14:textId="77777777" w:rsidR="00880F16" w:rsidRPr="00880F16" w:rsidRDefault="00880F16" w:rsidP="00880F16">
      <w:pPr>
        <w:rPr>
          <w:rFonts w:ascii="Arial" w:hAnsi="Arial" w:cs="Arial"/>
          <w:color w:val="000C30"/>
        </w:rPr>
      </w:pPr>
    </w:p>
    <w:p w14:paraId="011A787C" w14:textId="77777777" w:rsidR="00880F16" w:rsidRPr="00880F16" w:rsidRDefault="00880F16" w:rsidP="00880F16">
      <w:pPr>
        <w:rPr>
          <w:rFonts w:ascii="Arial" w:hAnsi="Arial" w:cs="Arial"/>
          <w:b/>
          <w:bCs/>
          <w:color w:val="000C30"/>
        </w:rPr>
      </w:pPr>
      <w:r w:rsidRPr="00880F16">
        <w:rPr>
          <w:rFonts w:ascii="Arial" w:hAnsi="Arial" w:cs="Arial"/>
          <w:b/>
          <w:bCs/>
          <w:color w:val="000C30"/>
        </w:rPr>
        <w:t>Meeting the Equality Act 2010</w:t>
      </w:r>
    </w:p>
    <w:p w14:paraId="6F8CE577" w14:textId="77777777" w:rsidR="00880F16" w:rsidRPr="00880F16" w:rsidRDefault="00880F16" w:rsidP="00880F16">
      <w:pPr>
        <w:rPr>
          <w:rFonts w:ascii="Arial" w:hAnsi="Arial" w:cs="Arial"/>
          <w:color w:val="000C30"/>
        </w:rPr>
      </w:pPr>
      <w:r w:rsidRPr="00880F16">
        <w:rPr>
          <w:rFonts w:ascii="Arial" w:hAnsi="Arial" w:cs="Arial"/>
          <w:color w:val="000C30"/>
        </w:rPr>
        <w:t>We comply with the Equality Act 2010 and the Public Sector Equality Duty, ensuring that PSHE is taught in a way that:</w:t>
      </w:r>
    </w:p>
    <w:p w14:paraId="0B4BFDD2" w14:textId="77777777" w:rsidR="00880F16" w:rsidRPr="00880F16" w:rsidRDefault="00880F16" w:rsidP="00880F16">
      <w:pPr>
        <w:rPr>
          <w:rFonts w:ascii="Arial" w:hAnsi="Arial" w:cs="Arial"/>
          <w:color w:val="000C30"/>
        </w:rPr>
      </w:pPr>
    </w:p>
    <w:p w14:paraId="7D551C67" w14:textId="77777777" w:rsidR="00880F16" w:rsidRPr="00880F16" w:rsidRDefault="00880F16">
      <w:pPr>
        <w:pStyle w:val="ListParagraph"/>
        <w:widowControl/>
        <w:numPr>
          <w:ilvl w:val="0"/>
          <w:numId w:val="15"/>
        </w:numPr>
        <w:adjustRightInd/>
        <w:textAlignment w:val="auto"/>
        <w:rPr>
          <w:rFonts w:ascii="Arial" w:hAnsi="Arial" w:cs="Arial"/>
          <w:color w:val="000C30"/>
        </w:rPr>
      </w:pPr>
      <w:r w:rsidRPr="00880F16">
        <w:rPr>
          <w:rFonts w:ascii="Arial" w:hAnsi="Arial" w:cs="Arial"/>
          <w:color w:val="000C30"/>
        </w:rPr>
        <w:t>Does not subject pupils to discrimination</w:t>
      </w:r>
    </w:p>
    <w:p w14:paraId="452FA7AF" w14:textId="77777777" w:rsidR="00880F16" w:rsidRPr="00880F16" w:rsidRDefault="00880F16">
      <w:pPr>
        <w:pStyle w:val="ListParagraph"/>
        <w:widowControl/>
        <w:numPr>
          <w:ilvl w:val="0"/>
          <w:numId w:val="15"/>
        </w:numPr>
        <w:adjustRightInd/>
        <w:textAlignment w:val="auto"/>
        <w:rPr>
          <w:rFonts w:ascii="Arial" w:hAnsi="Arial" w:cs="Arial"/>
          <w:color w:val="000C30"/>
        </w:rPr>
      </w:pPr>
      <w:r w:rsidRPr="00880F16">
        <w:rPr>
          <w:rFonts w:ascii="Arial" w:hAnsi="Arial" w:cs="Arial"/>
          <w:color w:val="000C30"/>
        </w:rPr>
        <w:t>Promotes equality of opportunity</w:t>
      </w:r>
    </w:p>
    <w:p w14:paraId="5040BF9D" w14:textId="77777777" w:rsidR="00880F16" w:rsidRPr="00880F16" w:rsidRDefault="00880F16">
      <w:pPr>
        <w:pStyle w:val="ListParagraph"/>
        <w:widowControl/>
        <w:numPr>
          <w:ilvl w:val="0"/>
          <w:numId w:val="15"/>
        </w:numPr>
        <w:adjustRightInd/>
        <w:textAlignment w:val="auto"/>
        <w:rPr>
          <w:rFonts w:ascii="Arial" w:hAnsi="Arial" w:cs="Arial"/>
          <w:color w:val="000C30"/>
        </w:rPr>
      </w:pPr>
      <w:r w:rsidRPr="00880F16">
        <w:rPr>
          <w:rFonts w:ascii="Arial" w:hAnsi="Arial" w:cs="Arial"/>
          <w:color w:val="000C30"/>
        </w:rPr>
        <w:t>Fosters good relations between people with protected characteristics and those without</w:t>
      </w:r>
    </w:p>
    <w:p w14:paraId="5F03B81C" w14:textId="77777777" w:rsidR="00880F16" w:rsidRPr="00880F16" w:rsidRDefault="00880F16" w:rsidP="00880F16">
      <w:pPr>
        <w:rPr>
          <w:rFonts w:ascii="Arial" w:hAnsi="Arial" w:cs="Arial"/>
          <w:color w:val="000C30"/>
        </w:rPr>
      </w:pPr>
    </w:p>
    <w:p w14:paraId="2CBAEE5A" w14:textId="77777777" w:rsidR="00880F16" w:rsidRPr="00880F16" w:rsidRDefault="00880F16" w:rsidP="00880F16">
      <w:pPr>
        <w:rPr>
          <w:rFonts w:ascii="Arial" w:hAnsi="Arial" w:cs="Arial"/>
          <w:color w:val="000C30"/>
        </w:rPr>
      </w:pPr>
      <w:r w:rsidRPr="00880F16">
        <w:rPr>
          <w:rFonts w:ascii="Arial" w:hAnsi="Arial" w:cs="Arial"/>
          <w:color w:val="000C30"/>
        </w:rPr>
        <w:t>The protected characteristics are: age, disability, gender reassignment, marriage or civil partnership, pregnancy and maternity, race, religion or belief, sex, and sexual orientation.</w:t>
      </w:r>
    </w:p>
    <w:p w14:paraId="1A56C6EB" w14:textId="77777777" w:rsidR="00880F16" w:rsidRPr="00880F16" w:rsidRDefault="00880F16" w:rsidP="00880F16">
      <w:pPr>
        <w:rPr>
          <w:rFonts w:ascii="Arial" w:hAnsi="Arial" w:cs="Arial"/>
          <w:color w:val="000C30"/>
        </w:rPr>
      </w:pPr>
    </w:p>
    <w:p w14:paraId="0E19DF25" w14:textId="77777777" w:rsidR="00880F16" w:rsidRPr="00880F16" w:rsidRDefault="00880F16" w:rsidP="00880F16">
      <w:pPr>
        <w:rPr>
          <w:rFonts w:ascii="Arial" w:hAnsi="Arial" w:cs="Arial"/>
          <w:b/>
          <w:bCs/>
          <w:color w:val="000C30"/>
        </w:rPr>
      </w:pPr>
      <w:r w:rsidRPr="00880F16">
        <w:rPr>
          <w:rFonts w:ascii="Arial" w:hAnsi="Arial" w:cs="Arial"/>
          <w:b/>
          <w:bCs/>
          <w:color w:val="000C30"/>
        </w:rPr>
        <w:t>Teaching about Families and Relationships</w:t>
      </w:r>
    </w:p>
    <w:p w14:paraId="119243A5" w14:textId="77777777" w:rsidR="00880F16" w:rsidRPr="00880F16" w:rsidRDefault="00880F16" w:rsidP="00880F16">
      <w:pPr>
        <w:rPr>
          <w:rFonts w:ascii="Arial" w:hAnsi="Arial" w:cs="Arial"/>
          <w:color w:val="000C30"/>
        </w:rPr>
      </w:pPr>
      <w:r w:rsidRPr="00880F16">
        <w:rPr>
          <w:rFonts w:ascii="Arial" w:hAnsi="Arial" w:cs="Arial"/>
          <w:color w:val="000C30"/>
        </w:rPr>
        <w:t xml:space="preserve">Our curriculum presents families in all their forms, recognising that children come from </w:t>
      </w:r>
      <w:r w:rsidRPr="00880F16">
        <w:rPr>
          <w:rFonts w:ascii="Arial" w:hAnsi="Arial" w:cs="Arial"/>
          <w:color w:val="000C30"/>
        </w:rPr>
        <w:lastRenderedPageBreak/>
        <w:t>diverse family backgrounds including:</w:t>
      </w:r>
    </w:p>
    <w:p w14:paraId="3339C312" w14:textId="77777777" w:rsidR="00880F16" w:rsidRPr="00880F16" w:rsidRDefault="00880F16" w:rsidP="00880F16">
      <w:pPr>
        <w:rPr>
          <w:rFonts w:ascii="Arial" w:hAnsi="Arial" w:cs="Arial"/>
          <w:color w:val="000C30"/>
        </w:rPr>
      </w:pPr>
    </w:p>
    <w:p w14:paraId="49FD50DF" w14:textId="77777777" w:rsidR="00880F16" w:rsidRPr="00880F16" w:rsidRDefault="00880F16">
      <w:pPr>
        <w:pStyle w:val="ListParagraph"/>
        <w:widowControl/>
        <w:numPr>
          <w:ilvl w:val="0"/>
          <w:numId w:val="16"/>
        </w:numPr>
        <w:adjustRightInd/>
        <w:textAlignment w:val="auto"/>
        <w:rPr>
          <w:rFonts w:ascii="Arial" w:hAnsi="Arial" w:cs="Arial"/>
          <w:color w:val="000C30"/>
        </w:rPr>
      </w:pPr>
      <w:r w:rsidRPr="00880F16">
        <w:rPr>
          <w:rFonts w:ascii="Arial" w:hAnsi="Arial" w:cs="Arial"/>
          <w:color w:val="000C30"/>
        </w:rPr>
        <w:t>Single parent families</w:t>
      </w:r>
    </w:p>
    <w:p w14:paraId="161451DB" w14:textId="77777777" w:rsidR="00880F16" w:rsidRPr="00880F16" w:rsidRDefault="00880F16">
      <w:pPr>
        <w:pStyle w:val="ListParagraph"/>
        <w:widowControl/>
        <w:numPr>
          <w:ilvl w:val="0"/>
          <w:numId w:val="16"/>
        </w:numPr>
        <w:adjustRightInd/>
        <w:textAlignment w:val="auto"/>
        <w:rPr>
          <w:rFonts w:ascii="Arial" w:hAnsi="Arial" w:cs="Arial"/>
          <w:color w:val="000C30"/>
        </w:rPr>
      </w:pPr>
      <w:r w:rsidRPr="00880F16">
        <w:rPr>
          <w:rFonts w:ascii="Arial" w:hAnsi="Arial" w:cs="Arial"/>
          <w:color w:val="000C30"/>
        </w:rPr>
        <w:t>Same-sex parent families</w:t>
      </w:r>
    </w:p>
    <w:p w14:paraId="2495060B" w14:textId="77777777" w:rsidR="00880F16" w:rsidRPr="00880F16" w:rsidRDefault="00880F16">
      <w:pPr>
        <w:pStyle w:val="ListParagraph"/>
        <w:widowControl/>
        <w:numPr>
          <w:ilvl w:val="0"/>
          <w:numId w:val="16"/>
        </w:numPr>
        <w:adjustRightInd/>
        <w:textAlignment w:val="auto"/>
        <w:rPr>
          <w:rFonts w:ascii="Arial" w:hAnsi="Arial" w:cs="Arial"/>
          <w:color w:val="000C30"/>
        </w:rPr>
      </w:pPr>
      <w:r w:rsidRPr="00880F16">
        <w:rPr>
          <w:rFonts w:ascii="Arial" w:hAnsi="Arial" w:cs="Arial"/>
          <w:color w:val="000C30"/>
        </w:rPr>
        <w:t>Families headed by grandparents or other relatives</w:t>
      </w:r>
    </w:p>
    <w:p w14:paraId="0415926A" w14:textId="77777777" w:rsidR="00880F16" w:rsidRPr="00880F16" w:rsidRDefault="00880F16">
      <w:pPr>
        <w:pStyle w:val="ListParagraph"/>
        <w:widowControl/>
        <w:numPr>
          <w:ilvl w:val="0"/>
          <w:numId w:val="16"/>
        </w:numPr>
        <w:adjustRightInd/>
        <w:textAlignment w:val="auto"/>
        <w:rPr>
          <w:rFonts w:ascii="Arial" w:hAnsi="Arial" w:cs="Arial"/>
          <w:color w:val="000C30"/>
        </w:rPr>
      </w:pPr>
      <w:r w:rsidRPr="00880F16">
        <w:rPr>
          <w:rFonts w:ascii="Arial" w:hAnsi="Arial" w:cs="Arial"/>
          <w:color w:val="000C30"/>
        </w:rPr>
        <w:t>Adoptive families</w:t>
      </w:r>
    </w:p>
    <w:p w14:paraId="4A9EABBF" w14:textId="77777777" w:rsidR="00880F16" w:rsidRPr="00880F16" w:rsidRDefault="00880F16">
      <w:pPr>
        <w:pStyle w:val="ListParagraph"/>
        <w:widowControl/>
        <w:numPr>
          <w:ilvl w:val="0"/>
          <w:numId w:val="16"/>
        </w:numPr>
        <w:adjustRightInd/>
        <w:textAlignment w:val="auto"/>
        <w:rPr>
          <w:rFonts w:ascii="Arial" w:hAnsi="Arial" w:cs="Arial"/>
          <w:color w:val="000C30"/>
        </w:rPr>
      </w:pPr>
      <w:r w:rsidRPr="00880F16">
        <w:rPr>
          <w:rFonts w:ascii="Arial" w:hAnsi="Arial" w:cs="Arial"/>
          <w:color w:val="000C30"/>
        </w:rPr>
        <w:t>Foster families</w:t>
      </w:r>
    </w:p>
    <w:p w14:paraId="442FA3EA" w14:textId="77777777" w:rsidR="00880F16" w:rsidRPr="00880F16" w:rsidRDefault="00880F16">
      <w:pPr>
        <w:pStyle w:val="ListParagraph"/>
        <w:widowControl/>
        <w:numPr>
          <w:ilvl w:val="0"/>
          <w:numId w:val="16"/>
        </w:numPr>
        <w:adjustRightInd/>
        <w:textAlignment w:val="auto"/>
        <w:rPr>
          <w:rFonts w:ascii="Arial" w:hAnsi="Arial" w:cs="Arial"/>
          <w:color w:val="000C30"/>
        </w:rPr>
      </w:pPr>
      <w:r w:rsidRPr="00880F16">
        <w:rPr>
          <w:rFonts w:ascii="Arial" w:hAnsi="Arial" w:cs="Arial"/>
          <w:color w:val="000C30"/>
        </w:rPr>
        <w:t>Kinship care arrangements</w:t>
      </w:r>
    </w:p>
    <w:p w14:paraId="72B02691" w14:textId="77777777" w:rsidR="00880F16" w:rsidRPr="00880F16" w:rsidRDefault="00880F16">
      <w:pPr>
        <w:pStyle w:val="ListParagraph"/>
        <w:widowControl/>
        <w:numPr>
          <w:ilvl w:val="0"/>
          <w:numId w:val="16"/>
        </w:numPr>
        <w:adjustRightInd/>
        <w:textAlignment w:val="auto"/>
        <w:rPr>
          <w:rFonts w:ascii="Arial" w:hAnsi="Arial" w:cs="Arial"/>
          <w:color w:val="000C30"/>
        </w:rPr>
      </w:pPr>
      <w:r w:rsidRPr="00880F16">
        <w:rPr>
          <w:rFonts w:ascii="Arial" w:hAnsi="Arial" w:cs="Arial"/>
          <w:color w:val="000C30"/>
        </w:rPr>
        <w:t>Blended families</w:t>
      </w:r>
    </w:p>
    <w:p w14:paraId="6AC46B5B" w14:textId="77777777" w:rsidR="00880F16" w:rsidRPr="00880F16" w:rsidRDefault="00880F16">
      <w:pPr>
        <w:pStyle w:val="ListParagraph"/>
        <w:widowControl/>
        <w:numPr>
          <w:ilvl w:val="0"/>
          <w:numId w:val="16"/>
        </w:numPr>
        <w:adjustRightInd/>
        <w:textAlignment w:val="auto"/>
        <w:rPr>
          <w:rFonts w:ascii="Arial" w:hAnsi="Arial" w:cs="Arial"/>
          <w:color w:val="000C30"/>
        </w:rPr>
      </w:pPr>
      <w:r w:rsidRPr="00880F16">
        <w:rPr>
          <w:rFonts w:ascii="Arial" w:hAnsi="Arial" w:cs="Arial"/>
          <w:color w:val="000C30"/>
        </w:rPr>
        <w:t>Families from different cultural and religious backgrounds</w:t>
      </w:r>
    </w:p>
    <w:p w14:paraId="0C576471" w14:textId="77777777" w:rsidR="00880F16" w:rsidRPr="00880F16" w:rsidRDefault="00880F16">
      <w:pPr>
        <w:pStyle w:val="NormalWeb"/>
        <w:numPr>
          <w:ilvl w:val="0"/>
          <w:numId w:val="16"/>
        </w:numPr>
        <w:spacing w:before="0" w:beforeAutospacing="0" w:after="0" w:afterAutospacing="0"/>
        <w:rPr>
          <w:rFonts w:ascii="Arial" w:hAnsi="Arial" w:cs="Arial"/>
          <w:color w:val="000000" w:themeColor="text1"/>
          <w:sz w:val="22"/>
          <w:szCs w:val="22"/>
        </w:rPr>
      </w:pPr>
      <w:r w:rsidRPr="00880F16">
        <w:rPr>
          <w:rFonts w:ascii="Arial" w:hAnsi="Arial" w:cs="Arial"/>
          <w:color w:val="000000" w:themeColor="text1"/>
          <w:sz w:val="22"/>
          <w:szCs w:val="22"/>
        </w:rPr>
        <w:t>Service families, including those where a parent or carer serves in the armed forces</w:t>
      </w:r>
    </w:p>
    <w:p w14:paraId="0FB50990" w14:textId="77777777" w:rsidR="00880F16" w:rsidRPr="00880F16" w:rsidRDefault="00880F16" w:rsidP="00880F16">
      <w:pPr>
        <w:rPr>
          <w:rFonts w:ascii="Arial" w:hAnsi="Arial" w:cs="Arial"/>
          <w:color w:val="000C30"/>
        </w:rPr>
      </w:pPr>
    </w:p>
    <w:p w14:paraId="2F3C89DE" w14:textId="77777777" w:rsidR="00880F16" w:rsidRPr="00880F16" w:rsidRDefault="00880F16" w:rsidP="00880F16">
      <w:pPr>
        <w:rPr>
          <w:rFonts w:ascii="Arial" w:hAnsi="Arial" w:cs="Arial"/>
          <w:color w:val="000C30"/>
        </w:rPr>
      </w:pPr>
      <w:r w:rsidRPr="00880F16">
        <w:rPr>
          <w:rFonts w:ascii="Arial" w:hAnsi="Arial" w:cs="Arial"/>
          <w:color w:val="000C30"/>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4081D819" w14:textId="77777777" w:rsidR="00880F16" w:rsidRPr="00880F16" w:rsidRDefault="00880F16" w:rsidP="00880F16">
      <w:pPr>
        <w:rPr>
          <w:rFonts w:ascii="Arial" w:hAnsi="Arial" w:cs="Arial"/>
        </w:rPr>
      </w:pPr>
    </w:p>
    <w:p w14:paraId="504C17BD" w14:textId="77777777" w:rsidR="00880F16" w:rsidRPr="00880F16" w:rsidRDefault="00880F16" w:rsidP="00880F16">
      <w:pPr>
        <w:rPr>
          <w:rFonts w:ascii="Arial" w:hAnsi="Arial" w:cs="Arial"/>
          <w:b/>
          <w:bCs/>
          <w:color w:val="000C30"/>
        </w:rPr>
      </w:pPr>
      <w:r w:rsidRPr="00880F16">
        <w:rPr>
          <w:rFonts w:ascii="Arial" w:hAnsi="Arial" w:cs="Arial"/>
          <w:b/>
          <w:bCs/>
          <w:color w:val="000C30"/>
        </w:rPr>
        <w:t xml:space="preserve">Including LGBT Content </w:t>
      </w:r>
    </w:p>
    <w:p w14:paraId="123793A4" w14:textId="77777777" w:rsidR="00880F16" w:rsidRDefault="00880F16" w:rsidP="00880F16">
      <w:pPr>
        <w:rPr>
          <w:rFonts w:ascii="Arial" w:hAnsi="Arial" w:cs="Arial"/>
          <w:color w:val="000C30"/>
        </w:rPr>
      </w:pPr>
      <w:r w:rsidRPr="00880F16">
        <w:rPr>
          <w:rFonts w:ascii="Arial" w:hAnsi="Arial" w:cs="Arial"/>
          <w:color w:val="000C30"/>
        </w:rPr>
        <w:t>Throughout PSHE education, children learn that all people deserve to be treated with respect and kindness, regardless of difference. This is a fundamental principle that runs through all our teaching.</w:t>
      </w:r>
    </w:p>
    <w:p w14:paraId="4E250391" w14:textId="77777777" w:rsidR="00FF64BC" w:rsidRPr="00880F16" w:rsidRDefault="00FF64BC" w:rsidP="00880F16">
      <w:pPr>
        <w:rPr>
          <w:rFonts w:ascii="Arial" w:hAnsi="Arial" w:cs="Arial"/>
          <w:color w:val="000C30"/>
        </w:rPr>
      </w:pPr>
    </w:p>
    <w:p w14:paraId="7927B638" w14:textId="77777777" w:rsidR="00880F16" w:rsidRDefault="00880F16" w:rsidP="00880F16">
      <w:pPr>
        <w:rPr>
          <w:rFonts w:ascii="Arial" w:hAnsi="Arial" w:cs="Arial"/>
          <w:color w:val="000C30"/>
        </w:rPr>
      </w:pPr>
      <w:r w:rsidRPr="00880F16">
        <w:rPr>
          <w:rFonts w:ascii="Arial" w:hAnsi="Arial" w:cs="Arial"/>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06307EA2" w14:textId="77777777" w:rsidR="00FF64BC" w:rsidRPr="00880F16" w:rsidRDefault="00FF64BC" w:rsidP="00880F16">
      <w:pPr>
        <w:rPr>
          <w:rFonts w:ascii="Arial" w:hAnsi="Arial" w:cs="Arial"/>
          <w:color w:val="000C30"/>
        </w:rPr>
      </w:pPr>
    </w:p>
    <w:p w14:paraId="038672AA" w14:textId="77777777" w:rsidR="00880F16" w:rsidRPr="00880F16" w:rsidRDefault="00880F16" w:rsidP="00880F16">
      <w:pPr>
        <w:rPr>
          <w:rFonts w:ascii="Arial" w:hAnsi="Arial" w:cs="Arial"/>
          <w:color w:val="000C30"/>
        </w:rPr>
      </w:pPr>
      <w:r w:rsidRPr="00880F16">
        <w:rPr>
          <w:rFonts w:ascii="Arial" w:hAnsi="Arial" w:cs="Arial"/>
          <w:color w:val="000C3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57E9A206" w14:textId="77777777" w:rsidR="00880F16" w:rsidRPr="00880F16" w:rsidRDefault="00880F16" w:rsidP="00880F16">
      <w:pPr>
        <w:rPr>
          <w:rFonts w:ascii="Arial" w:hAnsi="Arial" w:cs="Arial"/>
          <w:color w:val="000C30"/>
        </w:rPr>
      </w:pPr>
    </w:p>
    <w:p w14:paraId="38F997D9" w14:textId="77777777" w:rsidR="00880F16" w:rsidRPr="00880F16" w:rsidRDefault="00880F16" w:rsidP="00880F16">
      <w:pPr>
        <w:rPr>
          <w:rFonts w:ascii="Arial" w:hAnsi="Arial" w:cs="Arial"/>
          <w:color w:val="000C30"/>
        </w:rPr>
      </w:pPr>
      <w:r w:rsidRPr="00880F16">
        <w:rPr>
          <w:rFonts w:ascii="Arial" w:hAnsi="Arial" w:cs="Arial"/>
          <w:color w:val="000C3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5A43273D" w14:textId="77777777" w:rsidR="00880F16" w:rsidRPr="00880F16" w:rsidRDefault="00880F16" w:rsidP="00880F16">
      <w:pPr>
        <w:rPr>
          <w:rFonts w:ascii="Arial" w:hAnsi="Arial" w:cs="Arial"/>
          <w:b/>
          <w:bCs/>
        </w:rPr>
      </w:pPr>
    </w:p>
    <w:p w14:paraId="5D452CF8" w14:textId="77777777" w:rsidR="00880F16" w:rsidRPr="00880F16" w:rsidRDefault="00880F16" w:rsidP="00880F16">
      <w:pPr>
        <w:rPr>
          <w:rFonts w:ascii="Arial" w:hAnsi="Arial" w:cs="Arial"/>
          <w:b/>
          <w:bCs/>
          <w:color w:val="000C30"/>
        </w:rPr>
      </w:pPr>
      <w:r w:rsidRPr="00880F16">
        <w:rPr>
          <w:rFonts w:ascii="Arial" w:hAnsi="Arial" w:cs="Arial"/>
          <w:b/>
          <w:bCs/>
          <w:color w:val="000C30"/>
        </w:rPr>
        <w:t>Supporting Children with SEND</w:t>
      </w:r>
    </w:p>
    <w:p w14:paraId="41DB0FD1" w14:textId="77777777" w:rsidR="00880F16" w:rsidRPr="00880F16" w:rsidRDefault="00880F16" w:rsidP="00880F16">
      <w:pPr>
        <w:rPr>
          <w:rFonts w:ascii="Arial" w:hAnsi="Arial" w:cs="Arial"/>
          <w:color w:val="000C30"/>
        </w:rPr>
      </w:pPr>
      <w:r w:rsidRPr="00880F16">
        <w:rPr>
          <w:rFonts w:ascii="Arial" w:hAnsi="Arial" w:cs="Arial"/>
          <w:color w:val="000C30"/>
        </w:rPr>
        <w:t>Children with special educational needs and/or disabilities receive appropriate, adapted PSHE education that meets their needs. PSHE is particularly important for children with SEND, who may be more vulnerable to exploitation, abuse and bullying. Teachers adapt lessons to ensure content is accessible, using:</w:t>
      </w:r>
    </w:p>
    <w:p w14:paraId="0BFAAA15" w14:textId="77777777" w:rsidR="00880F16" w:rsidRPr="00880F16" w:rsidRDefault="00880F16" w:rsidP="00880F16">
      <w:pPr>
        <w:rPr>
          <w:rFonts w:ascii="Arial" w:hAnsi="Arial" w:cs="Arial"/>
        </w:rPr>
      </w:pPr>
    </w:p>
    <w:p w14:paraId="2A5BA359" w14:textId="77777777" w:rsidR="00880F16" w:rsidRPr="00880F16" w:rsidRDefault="00880F16">
      <w:pPr>
        <w:pStyle w:val="ListParagraph"/>
        <w:widowControl/>
        <w:numPr>
          <w:ilvl w:val="0"/>
          <w:numId w:val="17"/>
        </w:numPr>
        <w:adjustRightInd/>
        <w:textAlignment w:val="auto"/>
        <w:rPr>
          <w:rFonts w:ascii="Arial" w:hAnsi="Arial" w:cs="Arial"/>
          <w:color w:val="000000" w:themeColor="text1"/>
        </w:rPr>
      </w:pPr>
      <w:r w:rsidRPr="00880F16">
        <w:rPr>
          <w:rFonts w:ascii="Arial" w:hAnsi="Arial" w:cs="Arial"/>
          <w:color w:val="000000" w:themeColor="text1"/>
        </w:rPr>
        <w:t>Visual supports, simplified language, concrete examples</w:t>
      </w:r>
    </w:p>
    <w:p w14:paraId="18965E42" w14:textId="77777777" w:rsidR="00880F16" w:rsidRPr="00880F16" w:rsidRDefault="00880F16">
      <w:pPr>
        <w:pStyle w:val="ListParagraph"/>
        <w:widowControl/>
        <w:numPr>
          <w:ilvl w:val="0"/>
          <w:numId w:val="17"/>
        </w:numPr>
        <w:adjustRightInd/>
        <w:textAlignment w:val="auto"/>
        <w:rPr>
          <w:rFonts w:ascii="Arial" w:hAnsi="Arial" w:cs="Arial"/>
          <w:color w:val="000000" w:themeColor="text1"/>
        </w:rPr>
      </w:pPr>
      <w:r w:rsidRPr="00880F16">
        <w:rPr>
          <w:rFonts w:ascii="Arial" w:hAnsi="Arial" w:cs="Arial"/>
          <w:color w:val="000000" w:themeColor="text1"/>
        </w:rPr>
        <w:t>Additional pre-teaching or small group work where needed</w:t>
      </w:r>
    </w:p>
    <w:p w14:paraId="5BAAC40B" w14:textId="77777777" w:rsidR="00880F16" w:rsidRPr="00880F16" w:rsidRDefault="00880F16">
      <w:pPr>
        <w:pStyle w:val="ListParagraph"/>
        <w:widowControl/>
        <w:numPr>
          <w:ilvl w:val="0"/>
          <w:numId w:val="17"/>
        </w:numPr>
        <w:adjustRightInd/>
        <w:textAlignment w:val="auto"/>
        <w:rPr>
          <w:rFonts w:ascii="Arial" w:hAnsi="Arial" w:cs="Arial"/>
          <w:color w:val="000000" w:themeColor="text1"/>
        </w:rPr>
      </w:pPr>
      <w:r w:rsidRPr="00880F16">
        <w:rPr>
          <w:rFonts w:ascii="Arial" w:hAnsi="Arial" w:cs="Arial"/>
          <w:color w:val="000000" w:themeColor="text1"/>
        </w:rPr>
        <w:t>Multi-sensory approaches and practical activities</w:t>
      </w:r>
    </w:p>
    <w:p w14:paraId="412FD16F" w14:textId="77777777" w:rsidR="00880F16" w:rsidRPr="00880F16" w:rsidRDefault="00880F16">
      <w:pPr>
        <w:pStyle w:val="ListParagraph"/>
        <w:widowControl/>
        <w:numPr>
          <w:ilvl w:val="0"/>
          <w:numId w:val="17"/>
        </w:numPr>
        <w:adjustRightInd/>
        <w:textAlignment w:val="auto"/>
        <w:rPr>
          <w:rFonts w:ascii="Arial" w:hAnsi="Arial" w:cs="Arial"/>
          <w:color w:val="000000" w:themeColor="text1"/>
        </w:rPr>
      </w:pPr>
      <w:r w:rsidRPr="00880F16">
        <w:rPr>
          <w:rFonts w:ascii="Arial" w:hAnsi="Arial" w:cs="Arial"/>
          <w:color w:val="000000" w:themeColor="text1"/>
        </w:rPr>
        <w:t>Extended time for processing and responding</w:t>
      </w:r>
    </w:p>
    <w:p w14:paraId="62825754" w14:textId="77777777" w:rsidR="00880F16" w:rsidRPr="00880F16" w:rsidRDefault="00880F16">
      <w:pPr>
        <w:pStyle w:val="ListParagraph"/>
        <w:widowControl/>
        <w:numPr>
          <w:ilvl w:val="0"/>
          <w:numId w:val="17"/>
        </w:numPr>
        <w:adjustRightInd/>
        <w:textAlignment w:val="auto"/>
        <w:rPr>
          <w:rFonts w:ascii="Arial" w:hAnsi="Arial" w:cs="Arial"/>
          <w:color w:val="000000" w:themeColor="text1"/>
        </w:rPr>
      </w:pPr>
      <w:r w:rsidRPr="00880F16">
        <w:rPr>
          <w:rFonts w:ascii="Arial" w:hAnsi="Arial" w:cs="Arial"/>
          <w:color w:val="000000" w:themeColor="text1"/>
        </w:rPr>
        <w:t>Personalised social stories or resources where appropriate</w:t>
      </w:r>
    </w:p>
    <w:p w14:paraId="3D5D20B6" w14:textId="77777777" w:rsidR="00880F16" w:rsidRPr="00880F16" w:rsidRDefault="00880F16" w:rsidP="00880F16">
      <w:pPr>
        <w:rPr>
          <w:rFonts w:ascii="Arial" w:hAnsi="Arial" w:cs="Arial"/>
        </w:rPr>
      </w:pPr>
    </w:p>
    <w:p w14:paraId="38BCAEE0" w14:textId="77777777" w:rsidR="00880F16" w:rsidRPr="00880F16" w:rsidRDefault="00880F16" w:rsidP="00880F16">
      <w:pPr>
        <w:rPr>
          <w:rFonts w:ascii="Arial" w:hAnsi="Arial" w:cs="Arial"/>
          <w:color w:val="000C30"/>
        </w:rPr>
      </w:pPr>
      <w:r w:rsidRPr="00880F16">
        <w:rPr>
          <w:rFonts w:ascii="Arial" w:hAnsi="Arial" w:cs="Arial"/>
          <w:color w:val="000C30"/>
        </w:rPr>
        <w:t>For some children with SEND, certain PSHE content may need to be taught in different ways or at different times to ensure understanding and safety. The SENCO works closely with the PSHE lead and class teachers to ensure appropriate provision.</w:t>
      </w:r>
    </w:p>
    <w:p w14:paraId="398D892A" w14:textId="77777777" w:rsidR="00880F16" w:rsidRPr="00880F16" w:rsidRDefault="00880F16" w:rsidP="00880F16">
      <w:pPr>
        <w:rPr>
          <w:rFonts w:ascii="Arial" w:hAnsi="Arial" w:cs="Arial"/>
          <w:color w:val="000C30"/>
        </w:rPr>
      </w:pPr>
    </w:p>
    <w:p w14:paraId="05D3D62B" w14:textId="77777777" w:rsidR="00880F16" w:rsidRPr="00880F16" w:rsidRDefault="00880F16" w:rsidP="00880F16">
      <w:pPr>
        <w:rPr>
          <w:rFonts w:ascii="Arial" w:hAnsi="Arial" w:cs="Arial"/>
          <w:b/>
          <w:bCs/>
          <w:color w:val="000C30"/>
        </w:rPr>
      </w:pPr>
      <w:r w:rsidRPr="00880F16">
        <w:rPr>
          <w:rFonts w:ascii="Arial" w:hAnsi="Arial" w:cs="Arial"/>
          <w:b/>
          <w:bCs/>
          <w:color w:val="000C30"/>
        </w:rPr>
        <w:lastRenderedPageBreak/>
        <w:t>Respecting Religion and Belief</w:t>
      </w:r>
    </w:p>
    <w:p w14:paraId="2ACBF528" w14:textId="77777777" w:rsidR="00880F16" w:rsidRPr="00880F16" w:rsidRDefault="00880F16" w:rsidP="00880F16">
      <w:pPr>
        <w:rPr>
          <w:rFonts w:ascii="Arial" w:hAnsi="Arial" w:cs="Arial"/>
          <w:color w:val="000C30"/>
        </w:rPr>
      </w:pPr>
      <w:r w:rsidRPr="00880F16">
        <w:rPr>
          <w:rFonts w:ascii="Arial" w:hAnsi="Arial" w:cs="Arial"/>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6D88C895" w14:textId="77777777" w:rsidR="00880F16" w:rsidRPr="00880F16" w:rsidRDefault="00880F16" w:rsidP="00880F16">
      <w:pPr>
        <w:rPr>
          <w:rFonts w:ascii="Arial" w:hAnsi="Arial" w:cs="Arial"/>
          <w:color w:val="000C30"/>
        </w:rPr>
      </w:pPr>
    </w:p>
    <w:p w14:paraId="33840027" w14:textId="77777777" w:rsidR="00880F16" w:rsidRPr="00880F16" w:rsidRDefault="00880F16" w:rsidP="00880F16">
      <w:pPr>
        <w:rPr>
          <w:rFonts w:ascii="Arial" w:hAnsi="Arial" w:cs="Arial"/>
          <w:color w:val="000C30"/>
        </w:rPr>
      </w:pPr>
      <w:r w:rsidRPr="00880F16">
        <w:rPr>
          <w:rFonts w:ascii="Arial" w:hAnsi="Arial" w:cs="Arial"/>
          <w:color w:val="000C30"/>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6A06B41A" w14:textId="77777777" w:rsidR="00880F16" w:rsidRPr="00880F16" w:rsidRDefault="00880F16" w:rsidP="00880F16">
      <w:pPr>
        <w:rPr>
          <w:rFonts w:ascii="Arial" w:hAnsi="Arial" w:cs="Arial"/>
          <w:color w:val="000C30"/>
        </w:rPr>
      </w:pPr>
    </w:p>
    <w:p w14:paraId="1E3844C8" w14:textId="77777777" w:rsidR="00880F16" w:rsidRPr="00880F16" w:rsidRDefault="00880F16" w:rsidP="00880F16">
      <w:pPr>
        <w:rPr>
          <w:rFonts w:ascii="Arial" w:hAnsi="Arial" w:cs="Arial"/>
          <w:b/>
          <w:bCs/>
          <w:color w:val="000C30"/>
        </w:rPr>
      </w:pPr>
      <w:r w:rsidRPr="00880F16">
        <w:rPr>
          <w:rFonts w:ascii="Arial" w:hAnsi="Arial" w:cs="Arial"/>
          <w:b/>
          <w:bCs/>
          <w:color w:val="000C30"/>
        </w:rPr>
        <w:t>8. Safeguarding and Support</w:t>
      </w:r>
    </w:p>
    <w:p w14:paraId="6FB35F61" w14:textId="77777777" w:rsidR="00880F16" w:rsidRPr="00880F16" w:rsidRDefault="00880F16" w:rsidP="00880F16">
      <w:pPr>
        <w:rPr>
          <w:rFonts w:ascii="Arial" w:hAnsi="Arial" w:cs="Arial"/>
          <w:b/>
          <w:bCs/>
          <w:color w:val="000C30"/>
        </w:rPr>
      </w:pPr>
    </w:p>
    <w:p w14:paraId="4F5F0B51" w14:textId="77777777" w:rsidR="00880F16" w:rsidRPr="00880F16" w:rsidRDefault="00880F16" w:rsidP="00880F16">
      <w:pPr>
        <w:rPr>
          <w:rFonts w:ascii="Arial" w:hAnsi="Arial" w:cs="Arial"/>
          <w:color w:val="000C30"/>
        </w:rPr>
      </w:pPr>
      <w:r w:rsidRPr="00880F16">
        <w:rPr>
          <w:rFonts w:ascii="Arial" w:hAnsi="Arial" w:cs="Arial"/>
          <w:color w:val="000C30"/>
        </w:rPr>
        <w:t>PSHE education has a crucial role in our safeguarding provision, equipping children with the knowledge and skills to keep themselves safe and to seek help when needed.</w:t>
      </w:r>
    </w:p>
    <w:p w14:paraId="0C41FEAA" w14:textId="77777777" w:rsidR="00880F16" w:rsidRPr="00880F16" w:rsidRDefault="00880F16" w:rsidP="00880F16">
      <w:pPr>
        <w:rPr>
          <w:rFonts w:ascii="Arial" w:hAnsi="Arial" w:cs="Arial"/>
          <w:color w:val="000C30"/>
        </w:rPr>
      </w:pPr>
      <w:r w:rsidRPr="00880F16">
        <w:rPr>
          <w:rFonts w:ascii="Arial" w:hAnsi="Arial" w:cs="Arial"/>
          <w:color w:val="000C30"/>
        </w:rPr>
        <w:t>Through PSHE, children learn to:</w:t>
      </w:r>
    </w:p>
    <w:p w14:paraId="5AD38A3C" w14:textId="77777777" w:rsidR="00880F16" w:rsidRPr="00880F16" w:rsidRDefault="00880F16" w:rsidP="00880F16">
      <w:pPr>
        <w:rPr>
          <w:rFonts w:ascii="Arial" w:hAnsi="Arial" w:cs="Arial"/>
          <w:color w:val="000C30"/>
        </w:rPr>
      </w:pPr>
    </w:p>
    <w:p w14:paraId="006B0EC5" w14:textId="77777777" w:rsidR="00880F16" w:rsidRPr="00880F16" w:rsidRDefault="00880F16">
      <w:pPr>
        <w:pStyle w:val="ListParagraph"/>
        <w:widowControl/>
        <w:numPr>
          <w:ilvl w:val="0"/>
          <w:numId w:val="18"/>
        </w:numPr>
        <w:adjustRightInd/>
        <w:textAlignment w:val="auto"/>
        <w:rPr>
          <w:rFonts w:ascii="Arial" w:hAnsi="Arial" w:cs="Arial"/>
          <w:color w:val="000C30"/>
        </w:rPr>
      </w:pPr>
      <w:r w:rsidRPr="00880F16">
        <w:rPr>
          <w:rFonts w:ascii="Arial" w:hAnsi="Arial" w:cs="Arial"/>
          <w:color w:val="000C30"/>
        </w:rPr>
        <w:t>Recognise when relationships or situations are unsafe</w:t>
      </w:r>
    </w:p>
    <w:p w14:paraId="26224F6B" w14:textId="77777777" w:rsidR="00880F16" w:rsidRPr="00880F16" w:rsidRDefault="00880F16">
      <w:pPr>
        <w:pStyle w:val="ListParagraph"/>
        <w:widowControl/>
        <w:numPr>
          <w:ilvl w:val="0"/>
          <w:numId w:val="18"/>
        </w:numPr>
        <w:adjustRightInd/>
        <w:textAlignment w:val="auto"/>
        <w:rPr>
          <w:rFonts w:ascii="Arial" w:hAnsi="Arial" w:cs="Arial"/>
          <w:color w:val="000C30"/>
        </w:rPr>
      </w:pPr>
      <w:r w:rsidRPr="00880F16">
        <w:rPr>
          <w:rFonts w:ascii="Arial" w:hAnsi="Arial" w:cs="Arial"/>
          <w:color w:val="000C30"/>
        </w:rPr>
        <w:t>Understand that abuse is never their fault</w:t>
      </w:r>
    </w:p>
    <w:p w14:paraId="0D4D8A07" w14:textId="77777777" w:rsidR="00880F16" w:rsidRPr="00880F16" w:rsidRDefault="00880F16">
      <w:pPr>
        <w:pStyle w:val="ListParagraph"/>
        <w:widowControl/>
        <w:numPr>
          <w:ilvl w:val="0"/>
          <w:numId w:val="18"/>
        </w:numPr>
        <w:adjustRightInd/>
        <w:textAlignment w:val="auto"/>
        <w:rPr>
          <w:rFonts w:ascii="Arial" w:hAnsi="Arial" w:cs="Arial"/>
          <w:color w:val="000C30"/>
        </w:rPr>
      </w:pPr>
      <w:r w:rsidRPr="00880F16">
        <w:rPr>
          <w:rFonts w:ascii="Arial" w:hAnsi="Arial" w:cs="Arial"/>
          <w:color w:val="000C30"/>
        </w:rPr>
        <w:t>Know a range of trusted adults they can talk to</w:t>
      </w:r>
    </w:p>
    <w:p w14:paraId="72B4D876" w14:textId="77777777" w:rsidR="00880F16" w:rsidRPr="00880F16" w:rsidRDefault="00880F16">
      <w:pPr>
        <w:pStyle w:val="ListParagraph"/>
        <w:widowControl/>
        <w:numPr>
          <w:ilvl w:val="0"/>
          <w:numId w:val="18"/>
        </w:numPr>
        <w:adjustRightInd/>
        <w:textAlignment w:val="auto"/>
        <w:rPr>
          <w:rFonts w:ascii="Arial" w:hAnsi="Arial" w:cs="Arial"/>
          <w:color w:val="000C30"/>
        </w:rPr>
      </w:pPr>
      <w:r w:rsidRPr="00880F16">
        <w:rPr>
          <w:rFonts w:ascii="Arial" w:hAnsi="Arial" w:cs="Arial"/>
          <w:color w:val="000C30"/>
        </w:rPr>
        <w:t>Develop vocabulary to express concerns clearly</w:t>
      </w:r>
    </w:p>
    <w:p w14:paraId="1EE12BFB" w14:textId="77777777" w:rsidR="00880F16" w:rsidRPr="00880F16" w:rsidRDefault="00880F16">
      <w:pPr>
        <w:pStyle w:val="ListParagraph"/>
        <w:widowControl/>
        <w:numPr>
          <w:ilvl w:val="0"/>
          <w:numId w:val="18"/>
        </w:numPr>
        <w:adjustRightInd/>
        <w:textAlignment w:val="auto"/>
        <w:rPr>
          <w:rFonts w:ascii="Arial" w:hAnsi="Arial" w:cs="Arial"/>
          <w:color w:val="000C30"/>
        </w:rPr>
      </w:pPr>
      <w:r w:rsidRPr="00880F16">
        <w:rPr>
          <w:rFonts w:ascii="Arial" w:hAnsi="Arial" w:cs="Arial"/>
          <w:color w:val="000C30"/>
        </w:rPr>
        <w:t>Build confidence to keep asking for help until they are heard</w:t>
      </w:r>
    </w:p>
    <w:p w14:paraId="3F60F6DA" w14:textId="77777777" w:rsidR="00880F16" w:rsidRPr="00880F16" w:rsidRDefault="00880F16">
      <w:pPr>
        <w:pStyle w:val="ListParagraph"/>
        <w:widowControl/>
        <w:numPr>
          <w:ilvl w:val="0"/>
          <w:numId w:val="18"/>
        </w:numPr>
        <w:adjustRightInd/>
        <w:textAlignment w:val="auto"/>
        <w:rPr>
          <w:rFonts w:ascii="Arial" w:hAnsi="Arial" w:cs="Arial"/>
          <w:color w:val="000C30"/>
        </w:rPr>
      </w:pPr>
      <w:r w:rsidRPr="00880F16">
        <w:rPr>
          <w:rFonts w:ascii="Arial" w:hAnsi="Arial" w:cs="Arial"/>
          <w:color w:val="000C30"/>
        </w:rPr>
        <w:t>Understand their rights over their own bodies and personal information</w:t>
      </w:r>
    </w:p>
    <w:p w14:paraId="05EAEBA8" w14:textId="77777777" w:rsidR="00880F16" w:rsidRPr="00880F16" w:rsidRDefault="00880F16">
      <w:pPr>
        <w:pStyle w:val="ListParagraph"/>
        <w:widowControl/>
        <w:numPr>
          <w:ilvl w:val="0"/>
          <w:numId w:val="18"/>
        </w:numPr>
        <w:adjustRightInd/>
        <w:textAlignment w:val="auto"/>
        <w:rPr>
          <w:rFonts w:ascii="Arial" w:hAnsi="Arial" w:cs="Arial"/>
          <w:color w:val="000C30"/>
        </w:rPr>
      </w:pPr>
      <w:r w:rsidRPr="00880F16">
        <w:rPr>
          <w:rFonts w:ascii="Arial" w:hAnsi="Arial" w:cs="Arial"/>
          <w:color w:val="000C30"/>
        </w:rPr>
        <w:t>Recognise emotional, physical and sexual abuse</w:t>
      </w:r>
    </w:p>
    <w:p w14:paraId="205F3312" w14:textId="77777777" w:rsidR="00880F16" w:rsidRPr="00880F16" w:rsidRDefault="00880F16">
      <w:pPr>
        <w:pStyle w:val="ListParagraph"/>
        <w:widowControl/>
        <w:numPr>
          <w:ilvl w:val="0"/>
          <w:numId w:val="18"/>
        </w:numPr>
        <w:adjustRightInd/>
        <w:textAlignment w:val="auto"/>
        <w:rPr>
          <w:rFonts w:ascii="Arial" w:hAnsi="Arial" w:cs="Arial"/>
          <w:color w:val="000C30"/>
        </w:rPr>
      </w:pPr>
      <w:r w:rsidRPr="00880F16">
        <w:rPr>
          <w:rFonts w:ascii="Arial" w:hAnsi="Arial" w:cs="Arial"/>
          <w:color w:val="000C30"/>
        </w:rPr>
        <w:t>Identify risks online and in the physical world</w:t>
      </w:r>
    </w:p>
    <w:p w14:paraId="7F37055D" w14:textId="77777777" w:rsidR="00880F16" w:rsidRPr="00880F16" w:rsidRDefault="00880F16">
      <w:pPr>
        <w:pStyle w:val="ListParagraph"/>
        <w:widowControl/>
        <w:numPr>
          <w:ilvl w:val="0"/>
          <w:numId w:val="18"/>
        </w:numPr>
        <w:adjustRightInd/>
        <w:textAlignment w:val="auto"/>
        <w:rPr>
          <w:rFonts w:ascii="Arial" w:hAnsi="Arial" w:cs="Arial"/>
          <w:color w:val="000C30"/>
        </w:rPr>
      </w:pPr>
      <w:r w:rsidRPr="00880F16">
        <w:rPr>
          <w:rFonts w:ascii="Arial" w:hAnsi="Arial" w:cs="Arial"/>
          <w:color w:val="000C30"/>
        </w:rPr>
        <w:t>Develop resilience and strategies for managing difficult situations</w:t>
      </w:r>
    </w:p>
    <w:p w14:paraId="7CD5BA17" w14:textId="77777777" w:rsidR="00880F16" w:rsidRPr="00880F16" w:rsidRDefault="00880F16" w:rsidP="00880F16">
      <w:pPr>
        <w:rPr>
          <w:rFonts w:ascii="Arial" w:hAnsi="Arial" w:cs="Arial"/>
          <w:color w:val="000C30"/>
        </w:rPr>
      </w:pPr>
    </w:p>
    <w:p w14:paraId="2E51078E" w14:textId="77777777" w:rsidR="00880F16" w:rsidRPr="00880F16" w:rsidRDefault="00880F16" w:rsidP="00880F16">
      <w:pPr>
        <w:rPr>
          <w:rFonts w:ascii="Arial" w:hAnsi="Arial" w:cs="Arial"/>
          <w:b/>
          <w:bCs/>
          <w:color w:val="000C30"/>
        </w:rPr>
      </w:pPr>
      <w:r w:rsidRPr="00880F16">
        <w:rPr>
          <w:rFonts w:ascii="Arial" w:hAnsi="Arial" w:cs="Arial"/>
          <w:b/>
          <w:bCs/>
          <w:color w:val="000C30"/>
        </w:rPr>
        <w:t>Managing Disclosures and Concerns</w:t>
      </w:r>
    </w:p>
    <w:p w14:paraId="759BAE85" w14:textId="77777777" w:rsidR="00880F16" w:rsidRPr="00880F16" w:rsidRDefault="00880F16" w:rsidP="00880F16">
      <w:pPr>
        <w:rPr>
          <w:rFonts w:ascii="Arial" w:hAnsi="Arial" w:cs="Arial"/>
          <w:color w:val="000C30"/>
        </w:rPr>
      </w:pPr>
      <w:r w:rsidRPr="00880F16">
        <w:rPr>
          <w:rFonts w:ascii="Arial" w:hAnsi="Arial" w:cs="Arial"/>
          <w:color w:val="000C30"/>
        </w:rPr>
        <w:t>PSHE lessons, particularly those addressing sensitive topics, may lead to disclosures from children. All staff are trained to:</w:t>
      </w:r>
    </w:p>
    <w:p w14:paraId="70831FA5" w14:textId="77777777" w:rsidR="00880F16" w:rsidRPr="00880F16" w:rsidRDefault="00880F16" w:rsidP="00880F16">
      <w:pPr>
        <w:rPr>
          <w:rFonts w:ascii="Arial" w:hAnsi="Arial" w:cs="Arial"/>
          <w:color w:val="000C30"/>
        </w:rPr>
      </w:pPr>
    </w:p>
    <w:p w14:paraId="7161FC8B" w14:textId="77777777" w:rsidR="00880F16" w:rsidRPr="00880F16" w:rsidRDefault="00880F16">
      <w:pPr>
        <w:pStyle w:val="ListParagraph"/>
        <w:widowControl/>
        <w:numPr>
          <w:ilvl w:val="0"/>
          <w:numId w:val="19"/>
        </w:numPr>
        <w:adjustRightInd/>
        <w:textAlignment w:val="auto"/>
        <w:rPr>
          <w:rFonts w:ascii="Arial" w:hAnsi="Arial" w:cs="Arial"/>
          <w:color w:val="000C30"/>
        </w:rPr>
      </w:pPr>
      <w:r w:rsidRPr="00880F16">
        <w:rPr>
          <w:rFonts w:ascii="Arial" w:hAnsi="Arial" w:cs="Arial"/>
          <w:color w:val="000C30"/>
        </w:rPr>
        <w:t>Respond calmly and supportively to disclosures</w:t>
      </w:r>
    </w:p>
    <w:p w14:paraId="57224739" w14:textId="77777777" w:rsidR="00880F16" w:rsidRPr="00880F16" w:rsidRDefault="00880F16">
      <w:pPr>
        <w:pStyle w:val="ListParagraph"/>
        <w:widowControl/>
        <w:numPr>
          <w:ilvl w:val="0"/>
          <w:numId w:val="19"/>
        </w:numPr>
        <w:adjustRightInd/>
        <w:textAlignment w:val="auto"/>
        <w:rPr>
          <w:rFonts w:ascii="Arial" w:hAnsi="Arial" w:cs="Arial"/>
          <w:color w:val="000C30"/>
        </w:rPr>
      </w:pPr>
      <w:r w:rsidRPr="00880F16">
        <w:rPr>
          <w:rFonts w:ascii="Arial" w:hAnsi="Arial" w:cs="Arial"/>
          <w:color w:val="000C30"/>
        </w:rPr>
        <w:t>Never promise confidentiality (explaining that some concerns must be shared to keep children safe)</w:t>
      </w:r>
    </w:p>
    <w:p w14:paraId="591330BE" w14:textId="77777777" w:rsidR="00880F16" w:rsidRPr="00880F16" w:rsidRDefault="00880F16">
      <w:pPr>
        <w:pStyle w:val="ListParagraph"/>
        <w:widowControl/>
        <w:numPr>
          <w:ilvl w:val="0"/>
          <w:numId w:val="19"/>
        </w:numPr>
        <w:adjustRightInd/>
        <w:textAlignment w:val="auto"/>
        <w:rPr>
          <w:rFonts w:ascii="Arial" w:hAnsi="Arial" w:cs="Arial"/>
          <w:color w:val="000C30"/>
        </w:rPr>
      </w:pPr>
      <w:r w:rsidRPr="00880F16">
        <w:rPr>
          <w:rFonts w:ascii="Arial" w:hAnsi="Arial" w:cs="Arial"/>
          <w:color w:val="000C30"/>
        </w:rPr>
        <w:t>Listen carefully without asking leading questions</w:t>
      </w:r>
    </w:p>
    <w:p w14:paraId="5041DD76" w14:textId="77777777" w:rsidR="00880F16" w:rsidRPr="00880F16" w:rsidRDefault="00880F16">
      <w:pPr>
        <w:pStyle w:val="ListParagraph"/>
        <w:widowControl/>
        <w:numPr>
          <w:ilvl w:val="0"/>
          <w:numId w:val="19"/>
        </w:numPr>
        <w:adjustRightInd/>
        <w:textAlignment w:val="auto"/>
        <w:rPr>
          <w:rFonts w:ascii="Arial" w:hAnsi="Arial" w:cs="Arial"/>
          <w:color w:val="000C30"/>
        </w:rPr>
      </w:pPr>
      <w:r w:rsidRPr="00880F16">
        <w:rPr>
          <w:rFonts w:ascii="Arial" w:hAnsi="Arial" w:cs="Arial"/>
          <w:color w:val="000C30"/>
        </w:rPr>
        <w:t>Record concerns accurately and immediately</w:t>
      </w:r>
    </w:p>
    <w:p w14:paraId="09D9DC0D" w14:textId="770C9E4A" w:rsidR="00880F16" w:rsidRPr="00880F16" w:rsidRDefault="00880F16">
      <w:pPr>
        <w:pStyle w:val="ListParagraph"/>
        <w:widowControl/>
        <w:numPr>
          <w:ilvl w:val="0"/>
          <w:numId w:val="19"/>
        </w:numPr>
        <w:adjustRightInd/>
        <w:textAlignment w:val="auto"/>
        <w:rPr>
          <w:rFonts w:ascii="Arial" w:hAnsi="Arial" w:cs="Arial"/>
          <w:color w:val="000C30"/>
        </w:rPr>
      </w:pPr>
      <w:r w:rsidRPr="00880F16">
        <w:rPr>
          <w:rFonts w:ascii="Arial" w:hAnsi="Arial" w:cs="Arial"/>
          <w:color w:val="000C30"/>
        </w:rPr>
        <w:t xml:space="preserve">Report all concerns to the Designated Safeguarding Lead (or </w:t>
      </w:r>
      <w:r w:rsidR="00447608">
        <w:rPr>
          <w:rFonts w:ascii="Arial" w:hAnsi="Arial" w:cs="Arial"/>
          <w:color w:val="000C30"/>
        </w:rPr>
        <w:t>D</w:t>
      </w:r>
      <w:r w:rsidRPr="00880F16">
        <w:rPr>
          <w:rFonts w:ascii="Arial" w:hAnsi="Arial" w:cs="Arial"/>
          <w:color w:val="000C30"/>
        </w:rPr>
        <w:t>eputy DSL) without delay</w:t>
      </w:r>
    </w:p>
    <w:p w14:paraId="05DB8C95" w14:textId="77777777" w:rsidR="00880F16" w:rsidRPr="00880F16" w:rsidRDefault="00880F16" w:rsidP="00880F16">
      <w:pPr>
        <w:rPr>
          <w:rFonts w:ascii="Arial" w:hAnsi="Arial" w:cs="Arial"/>
          <w:color w:val="000C30"/>
        </w:rPr>
      </w:pPr>
    </w:p>
    <w:p w14:paraId="52ACE9E6" w14:textId="77777777" w:rsidR="00880F16" w:rsidRPr="00880F16" w:rsidRDefault="00880F16" w:rsidP="00880F16">
      <w:pPr>
        <w:rPr>
          <w:rFonts w:ascii="Arial" w:hAnsi="Arial" w:cs="Arial"/>
          <w:color w:val="000C30"/>
        </w:rPr>
      </w:pPr>
      <w:r w:rsidRPr="00880F16">
        <w:rPr>
          <w:rFonts w:ascii="Arial" w:hAnsi="Arial" w:cs="Arial"/>
          <w:color w:val="000C30"/>
        </w:rPr>
        <w:t>Children are informed via the Jigsaw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4E95F81E" w14:textId="77777777" w:rsidR="00880F16" w:rsidRPr="00880F16" w:rsidRDefault="00880F16" w:rsidP="00880F16">
      <w:pPr>
        <w:rPr>
          <w:rFonts w:ascii="Arial" w:hAnsi="Arial" w:cs="Arial"/>
          <w:color w:val="000C30"/>
        </w:rPr>
      </w:pPr>
    </w:p>
    <w:p w14:paraId="6A5C6F63" w14:textId="77777777" w:rsidR="00880F16" w:rsidRPr="00880F16" w:rsidRDefault="00880F16" w:rsidP="00880F16">
      <w:pPr>
        <w:rPr>
          <w:rFonts w:ascii="Arial" w:hAnsi="Arial" w:cs="Arial"/>
          <w:color w:val="000C30"/>
        </w:rPr>
      </w:pPr>
      <w:r w:rsidRPr="00880F16">
        <w:rPr>
          <w:rFonts w:ascii="Arial" w:hAnsi="Arial" w:cs="Arial"/>
          <w:color w:val="000C30"/>
        </w:rPr>
        <w:t>All staff delivering PSHE education are familiar with our safeguarding and child protection policy and procedures. Where external visitors contribute to PSHE delivery, they are briefed on safeguarding procedures before working with children.</w:t>
      </w:r>
    </w:p>
    <w:p w14:paraId="772A16A8" w14:textId="77777777" w:rsidR="00880F16" w:rsidRPr="00880F16" w:rsidRDefault="00880F16" w:rsidP="00880F16">
      <w:pPr>
        <w:rPr>
          <w:rFonts w:ascii="Arial" w:hAnsi="Arial" w:cs="Arial"/>
          <w:color w:val="000C30"/>
        </w:rPr>
      </w:pPr>
    </w:p>
    <w:p w14:paraId="24B4283D" w14:textId="77777777" w:rsidR="00880F16" w:rsidRPr="00880F16" w:rsidRDefault="00880F16" w:rsidP="00880F16">
      <w:pPr>
        <w:rPr>
          <w:rFonts w:ascii="Arial" w:hAnsi="Arial" w:cs="Arial"/>
          <w:b/>
          <w:bCs/>
          <w:color w:val="000C30"/>
        </w:rPr>
      </w:pPr>
      <w:r w:rsidRPr="00880F16">
        <w:rPr>
          <w:rFonts w:ascii="Arial" w:hAnsi="Arial" w:cs="Arial"/>
          <w:b/>
          <w:bCs/>
          <w:color w:val="000C30"/>
        </w:rPr>
        <w:t>Signposting to Support</w:t>
      </w:r>
    </w:p>
    <w:p w14:paraId="2E7873B8" w14:textId="77777777" w:rsidR="00880F16" w:rsidRPr="00880F16" w:rsidRDefault="00880F16" w:rsidP="00880F16">
      <w:pPr>
        <w:rPr>
          <w:rFonts w:ascii="Arial" w:hAnsi="Arial" w:cs="Arial"/>
          <w:color w:val="000C30"/>
        </w:rPr>
      </w:pPr>
      <w:r w:rsidRPr="00880F16">
        <w:rPr>
          <w:rFonts w:ascii="Arial" w:hAnsi="Arial" w:cs="Arial"/>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5DFC1F3A" w14:textId="77777777" w:rsidR="00880F16" w:rsidRPr="00880F16" w:rsidRDefault="00880F16" w:rsidP="00880F16">
      <w:pPr>
        <w:rPr>
          <w:rFonts w:ascii="Arial" w:hAnsi="Arial" w:cs="Arial"/>
          <w:color w:val="000C30"/>
        </w:rPr>
      </w:pPr>
    </w:p>
    <w:p w14:paraId="2C46D58E" w14:textId="77777777" w:rsidR="00880F16" w:rsidRPr="00880F16" w:rsidRDefault="00880F16" w:rsidP="00880F16">
      <w:pPr>
        <w:rPr>
          <w:rFonts w:ascii="Arial" w:hAnsi="Arial" w:cs="Arial"/>
          <w:color w:val="000C30"/>
        </w:rPr>
      </w:pPr>
      <w:r w:rsidRPr="00880F16">
        <w:rPr>
          <w:rFonts w:ascii="Arial" w:hAnsi="Arial" w:cs="Arial"/>
          <w:color w:val="000C30"/>
        </w:rPr>
        <w:t xml:space="preserve">Within PSHE lessons and through displays, assemblies and other communications, children </w:t>
      </w:r>
      <w:r w:rsidRPr="00880F16">
        <w:rPr>
          <w:rFonts w:ascii="Arial" w:hAnsi="Arial" w:cs="Arial"/>
          <w:color w:val="000C30"/>
        </w:rPr>
        <w:lastRenderedPageBreak/>
        <w:t>are regularly informed about sources of support both within school and externally:</w:t>
      </w:r>
    </w:p>
    <w:p w14:paraId="347B6820" w14:textId="77777777" w:rsidR="00880F16" w:rsidRPr="00880F16" w:rsidRDefault="00880F16" w:rsidP="00880F16">
      <w:pPr>
        <w:rPr>
          <w:rFonts w:ascii="Arial" w:hAnsi="Arial" w:cs="Arial"/>
          <w:color w:val="000C30"/>
        </w:rPr>
      </w:pPr>
    </w:p>
    <w:p w14:paraId="7D566EA9" w14:textId="77777777" w:rsidR="00880F16" w:rsidRPr="00880F16" w:rsidRDefault="00880F16">
      <w:pPr>
        <w:pStyle w:val="ListParagraph"/>
        <w:widowControl/>
        <w:numPr>
          <w:ilvl w:val="0"/>
          <w:numId w:val="20"/>
        </w:numPr>
        <w:adjustRightInd/>
        <w:textAlignment w:val="auto"/>
        <w:rPr>
          <w:rFonts w:ascii="Arial" w:hAnsi="Arial" w:cs="Arial"/>
          <w:color w:val="000C30"/>
        </w:rPr>
      </w:pPr>
      <w:r w:rsidRPr="00880F16">
        <w:rPr>
          <w:rFonts w:ascii="Arial" w:hAnsi="Arial" w:cs="Arial"/>
          <w:color w:val="000C30"/>
        </w:rPr>
        <w:t>Named trusted adults within school</w:t>
      </w:r>
    </w:p>
    <w:p w14:paraId="77E03DD4" w14:textId="77777777" w:rsidR="00880F16" w:rsidRPr="00880F16" w:rsidRDefault="00880F16">
      <w:pPr>
        <w:pStyle w:val="ListParagraph"/>
        <w:widowControl/>
        <w:numPr>
          <w:ilvl w:val="0"/>
          <w:numId w:val="20"/>
        </w:numPr>
        <w:adjustRightInd/>
        <w:textAlignment w:val="auto"/>
        <w:rPr>
          <w:rFonts w:ascii="Arial" w:hAnsi="Arial" w:cs="Arial"/>
          <w:color w:val="000C30"/>
        </w:rPr>
      </w:pPr>
      <w:r w:rsidRPr="00880F16">
        <w:rPr>
          <w:rFonts w:ascii="Arial" w:hAnsi="Arial" w:cs="Arial"/>
          <w:color w:val="000C30"/>
        </w:rPr>
        <w:t>How to access pastoral support</w:t>
      </w:r>
    </w:p>
    <w:p w14:paraId="70B0F8B5" w14:textId="77777777" w:rsidR="00880F16" w:rsidRPr="00880F16" w:rsidRDefault="00880F16">
      <w:pPr>
        <w:pStyle w:val="ListParagraph"/>
        <w:widowControl/>
        <w:numPr>
          <w:ilvl w:val="0"/>
          <w:numId w:val="20"/>
        </w:numPr>
        <w:adjustRightInd/>
        <w:textAlignment w:val="auto"/>
        <w:rPr>
          <w:rFonts w:ascii="Arial" w:hAnsi="Arial" w:cs="Arial"/>
          <w:color w:val="000000" w:themeColor="text1"/>
        </w:rPr>
      </w:pPr>
      <w:r w:rsidRPr="00880F16">
        <w:rPr>
          <w:rFonts w:ascii="Arial" w:hAnsi="Arial" w:cs="Arial"/>
          <w:color w:val="000C30"/>
        </w:rPr>
        <w:t xml:space="preserve">External </w:t>
      </w:r>
      <w:r w:rsidRPr="00880F16">
        <w:rPr>
          <w:rFonts w:ascii="Arial" w:hAnsi="Arial" w:cs="Arial"/>
          <w:color w:val="000000" w:themeColor="text1"/>
        </w:rPr>
        <w:t>helplines relevant to their age (e.g. Childline)</w:t>
      </w:r>
    </w:p>
    <w:p w14:paraId="504219FC" w14:textId="77777777" w:rsidR="00880F16" w:rsidRPr="00167087" w:rsidRDefault="00880F16">
      <w:pPr>
        <w:pStyle w:val="NormalWeb"/>
        <w:numPr>
          <w:ilvl w:val="0"/>
          <w:numId w:val="20"/>
        </w:numPr>
        <w:spacing w:before="0" w:beforeAutospacing="0" w:after="0" w:afterAutospacing="0"/>
        <w:rPr>
          <w:rFonts w:ascii="Arial" w:hAnsi="Arial" w:cs="Arial"/>
          <w:b/>
          <w:bCs/>
          <w:color w:val="000000" w:themeColor="text1"/>
          <w:sz w:val="22"/>
          <w:szCs w:val="22"/>
        </w:rPr>
      </w:pPr>
      <w:r w:rsidRPr="00167087">
        <w:rPr>
          <w:rStyle w:val="Strong"/>
          <w:rFonts w:ascii="Arial" w:eastAsiaTheme="majorEastAsia" w:hAnsi="Arial" w:cs="Arial"/>
          <w:b w:val="0"/>
          <w:bCs w:val="0"/>
          <w:color w:val="000000" w:themeColor="text1"/>
          <w:sz w:val="22"/>
          <w:szCs w:val="22"/>
        </w:rPr>
        <w:t>Basic first aid knowledge and understanding of when and how to seek medical help</w:t>
      </w:r>
    </w:p>
    <w:p w14:paraId="12EBB77C" w14:textId="77777777" w:rsidR="00880F16" w:rsidRPr="00880F16" w:rsidRDefault="00880F16">
      <w:pPr>
        <w:pStyle w:val="ListParagraph"/>
        <w:widowControl/>
        <w:numPr>
          <w:ilvl w:val="0"/>
          <w:numId w:val="20"/>
        </w:numPr>
        <w:adjustRightInd/>
        <w:textAlignment w:val="auto"/>
        <w:rPr>
          <w:rFonts w:ascii="Arial" w:hAnsi="Arial" w:cs="Arial"/>
          <w:color w:val="000000" w:themeColor="text1"/>
        </w:rPr>
      </w:pPr>
      <w:r w:rsidRPr="00880F16">
        <w:rPr>
          <w:rFonts w:ascii="Arial" w:hAnsi="Arial" w:cs="Arial"/>
          <w:color w:val="000000" w:themeColor="text1"/>
        </w:rPr>
        <w:t>Emergency services and how to access them</w:t>
      </w:r>
    </w:p>
    <w:p w14:paraId="77EAC8D7" w14:textId="77777777" w:rsidR="00880F16" w:rsidRPr="00880F16" w:rsidRDefault="00880F16" w:rsidP="00880F16">
      <w:pPr>
        <w:rPr>
          <w:rFonts w:ascii="Arial" w:hAnsi="Arial" w:cs="Arial"/>
          <w:color w:val="000C30"/>
        </w:rPr>
      </w:pPr>
    </w:p>
    <w:p w14:paraId="0527D42C" w14:textId="77777777" w:rsidR="00880F16" w:rsidRPr="00880F16" w:rsidRDefault="00880F16" w:rsidP="00880F16">
      <w:pPr>
        <w:rPr>
          <w:rFonts w:ascii="Arial" w:hAnsi="Arial" w:cs="Arial"/>
          <w:color w:val="000C30"/>
        </w:rPr>
      </w:pPr>
      <w:r w:rsidRPr="00880F16">
        <w:rPr>
          <w:rFonts w:ascii="Arial" w:hAnsi="Arial" w:cs="Arial"/>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64035D65" w14:textId="77777777" w:rsidR="00880F16" w:rsidRPr="00880F16" w:rsidRDefault="00880F16" w:rsidP="00880F16">
      <w:pPr>
        <w:rPr>
          <w:rFonts w:ascii="Arial" w:hAnsi="Arial" w:cs="Arial"/>
          <w:color w:val="000C30"/>
        </w:rPr>
      </w:pPr>
    </w:p>
    <w:p w14:paraId="7022DB7B" w14:textId="77777777" w:rsidR="00880F16" w:rsidRPr="00880F16" w:rsidRDefault="00880F16" w:rsidP="00880F16">
      <w:pPr>
        <w:rPr>
          <w:rFonts w:ascii="Arial" w:hAnsi="Arial" w:cs="Arial"/>
          <w:b/>
          <w:bCs/>
          <w:color w:val="000C30"/>
        </w:rPr>
      </w:pPr>
      <w:r w:rsidRPr="00880F16">
        <w:rPr>
          <w:rFonts w:ascii="Arial" w:hAnsi="Arial" w:cs="Arial"/>
          <w:b/>
          <w:bCs/>
          <w:color w:val="000C30"/>
        </w:rPr>
        <w:t>9. Working in Partnership with Parents and Carers</w:t>
      </w:r>
    </w:p>
    <w:p w14:paraId="044AFE31" w14:textId="77777777" w:rsidR="00880F16" w:rsidRPr="00880F16" w:rsidRDefault="00880F16" w:rsidP="00880F16">
      <w:pPr>
        <w:rPr>
          <w:rFonts w:ascii="Arial" w:hAnsi="Arial" w:cs="Arial"/>
          <w:b/>
          <w:bCs/>
          <w:color w:val="000C30"/>
        </w:rPr>
      </w:pPr>
    </w:p>
    <w:p w14:paraId="4C063EB2" w14:textId="77777777" w:rsidR="00880F16" w:rsidRPr="00880F16" w:rsidRDefault="00880F16" w:rsidP="00880F16">
      <w:pPr>
        <w:rPr>
          <w:rFonts w:ascii="Arial" w:hAnsi="Arial" w:cs="Arial"/>
          <w:color w:val="000C30"/>
        </w:rPr>
      </w:pPr>
      <w:r w:rsidRPr="00880F16">
        <w:rPr>
          <w:rFonts w:ascii="Arial" w:hAnsi="Arial" w:cs="Arial"/>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26A0028A" w14:textId="77777777" w:rsidR="00880F16" w:rsidRPr="00880F16" w:rsidRDefault="00880F16" w:rsidP="00880F16">
      <w:pPr>
        <w:rPr>
          <w:rFonts w:ascii="Arial" w:hAnsi="Arial" w:cs="Arial"/>
          <w:color w:val="000C30"/>
        </w:rPr>
      </w:pPr>
    </w:p>
    <w:p w14:paraId="638E33BC" w14:textId="77777777" w:rsidR="00880F16" w:rsidRPr="00880F16" w:rsidRDefault="00880F16" w:rsidP="00880F16">
      <w:pPr>
        <w:rPr>
          <w:rFonts w:ascii="Arial" w:hAnsi="Arial" w:cs="Arial"/>
          <w:b/>
          <w:bCs/>
          <w:color w:val="000C30"/>
        </w:rPr>
      </w:pPr>
      <w:r w:rsidRPr="00880F16">
        <w:rPr>
          <w:rFonts w:ascii="Arial" w:hAnsi="Arial" w:cs="Arial"/>
          <w:b/>
          <w:bCs/>
          <w:color w:val="000C30"/>
        </w:rPr>
        <w:t>Consultation and Communication</w:t>
      </w:r>
    </w:p>
    <w:p w14:paraId="616397B3" w14:textId="77777777" w:rsidR="00880F16" w:rsidRPr="00880F16" w:rsidRDefault="00880F16" w:rsidP="00880F16">
      <w:pPr>
        <w:rPr>
          <w:rFonts w:ascii="Arial" w:hAnsi="Arial" w:cs="Arial"/>
          <w:color w:val="000C30"/>
        </w:rPr>
      </w:pPr>
      <w:r w:rsidRPr="00880F16">
        <w:rPr>
          <w:rFonts w:ascii="Arial" w:hAnsi="Arial" w:cs="Arial"/>
          <w:color w:val="000C30"/>
        </w:rPr>
        <w:t>We engage with parents and carers as appropriate throughout the year and when developing and reviewing our PSHE policy, seeking their views on content, approach and resources. This includes:</w:t>
      </w:r>
    </w:p>
    <w:p w14:paraId="44BF9727" w14:textId="77777777" w:rsidR="00880F16" w:rsidRPr="00880F16" w:rsidRDefault="00880F16" w:rsidP="00880F16">
      <w:pPr>
        <w:rPr>
          <w:rFonts w:ascii="Arial" w:hAnsi="Arial" w:cs="Arial"/>
        </w:rPr>
      </w:pPr>
    </w:p>
    <w:p w14:paraId="051686F1" w14:textId="77777777" w:rsidR="00880F16" w:rsidRPr="00880F16" w:rsidRDefault="00880F16">
      <w:pPr>
        <w:pStyle w:val="ListParagraph"/>
        <w:widowControl/>
        <w:numPr>
          <w:ilvl w:val="0"/>
          <w:numId w:val="21"/>
        </w:numPr>
        <w:adjustRightInd/>
        <w:textAlignment w:val="auto"/>
        <w:rPr>
          <w:rFonts w:ascii="Arial" w:hAnsi="Arial" w:cs="Arial"/>
          <w:color w:val="000000" w:themeColor="text1"/>
        </w:rPr>
      </w:pPr>
      <w:r w:rsidRPr="00880F16">
        <w:rPr>
          <w:rFonts w:ascii="Arial" w:hAnsi="Arial" w:cs="Arial"/>
          <w:color w:val="000000" w:themeColor="text1"/>
        </w:rPr>
        <w:t>Gathering parent views through ongoing communication and opportunities to share feedback</w:t>
      </w:r>
    </w:p>
    <w:p w14:paraId="4C4381E0" w14:textId="77777777" w:rsidR="00880F16" w:rsidRPr="00880F16" w:rsidRDefault="00880F16">
      <w:pPr>
        <w:pStyle w:val="ListParagraph"/>
        <w:widowControl/>
        <w:numPr>
          <w:ilvl w:val="0"/>
          <w:numId w:val="21"/>
        </w:numPr>
        <w:adjustRightInd/>
        <w:textAlignment w:val="auto"/>
        <w:rPr>
          <w:rFonts w:ascii="Arial" w:hAnsi="Arial" w:cs="Arial"/>
          <w:color w:val="000000" w:themeColor="text1"/>
        </w:rPr>
      </w:pPr>
      <w:r w:rsidRPr="00880F16">
        <w:rPr>
          <w:rFonts w:ascii="Arial" w:hAnsi="Arial" w:cs="Arial"/>
          <w:color w:val="000000" w:themeColor="text1"/>
        </w:rPr>
        <w:t>Opportunities to view teaching materials</w:t>
      </w:r>
    </w:p>
    <w:p w14:paraId="54DA3C4D" w14:textId="77777777" w:rsidR="00880F16" w:rsidRPr="00880F16" w:rsidRDefault="00880F16">
      <w:pPr>
        <w:pStyle w:val="ListParagraph"/>
        <w:widowControl/>
        <w:numPr>
          <w:ilvl w:val="0"/>
          <w:numId w:val="21"/>
        </w:numPr>
        <w:adjustRightInd/>
        <w:textAlignment w:val="auto"/>
        <w:rPr>
          <w:rFonts w:ascii="Arial" w:hAnsi="Arial" w:cs="Arial"/>
          <w:color w:val="000000" w:themeColor="text1"/>
        </w:rPr>
      </w:pPr>
      <w:r w:rsidRPr="00880F16">
        <w:rPr>
          <w:rFonts w:ascii="Arial" w:hAnsi="Arial" w:cs="Arial"/>
          <w:color w:val="000000" w:themeColor="text1"/>
        </w:rPr>
        <w:t>Communication about PSHE curriculum through appropriate school comms such as ParentMail and Newsletters</w:t>
      </w:r>
    </w:p>
    <w:p w14:paraId="53482C37" w14:textId="77777777" w:rsidR="00880F16" w:rsidRPr="00880F16" w:rsidRDefault="00880F16" w:rsidP="00880F16">
      <w:pPr>
        <w:rPr>
          <w:rFonts w:ascii="Arial" w:hAnsi="Arial" w:cs="Arial"/>
        </w:rPr>
      </w:pPr>
    </w:p>
    <w:p w14:paraId="12D51672" w14:textId="77777777" w:rsidR="00880F16" w:rsidRPr="00880F16" w:rsidRDefault="00880F16" w:rsidP="00880F16">
      <w:pPr>
        <w:rPr>
          <w:rFonts w:ascii="Arial" w:hAnsi="Arial" w:cs="Arial"/>
          <w:b/>
          <w:bCs/>
          <w:color w:val="000C30"/>
        </w:rPr>
      </w:pPr>
      <w:r w:rsidRPr="00880F16">
        <w:rPr>
          <w:rFonts w:ascii="Arial" w:hAnsi="Arial" w:cs="Arial"/>
          <w:b/>
          <w:bCs/>
          <w:color w:val="000C30"/>
        </w:rPr>
        <w:t>Viewing PSHE Teaching Materials</w:t>
      </w:r>
    </w:p>
    <w:p w14:paraId="13CACC70" w14:textId="77777777" w:rsidR="00880F16" w:rsidRPr="00880F16" w:rsidRDefault="00880F16" w:rsidP="00880F16">
      <w:pPr>
        <w:rPr>
          <w:rFonts w:ascii="Arial" w:hAnsi="Arial" w:cs="Arial"/>
          <w:color w:val="000C30"/>
        </w:rPr>
      </w:pPr>
      <w:r w:rsidRPr="00880F16">
        <w:rPr>
          <w:rFonts w:ascii="Arial" w:hAnsi="Arial" w:cs="Arial"/>
          <w:color w:val="000C30"/>
        </w:rPr>
        <w:t>We want parents to feel informed about what their children are learning in PSHE. We provide several ways for parents to access information about the curriculum:</w:t>
      </w:r>
    </w:p>
    <w:p w14:paraId="6611A0EE" w14:textId="77777777" w:rsidR="00880F16" w:rsidRPr="00880F16" w:rsidRDefault="00880F16" w:rsidP="00880F16">
      <w:pPr>
        <w:rPr>
          <w:rFonts w:ascii="Arial" w:hAnsi="Arial" w:cs="Arial"/>
          <w:color w:val="000000" w:themeColor="text1"/>
        </w:rPr>
      </w:pPr>
    </w:p>
    <w:p w14:paraId="4D57A5CC" w14:textId="78FE2147" w:rsidR="00880F16" w:rsidRPr="00880F16" w:rsidRDefault="00880F16">
      <w:pPr>
        <w:pStyle w:val="ListParagraph"/>
        <w:widowControl/>
        <w:numPr>
          <w:ilvl w:val="0"/>
          <w:numId w:val="22"/>
        </w:numPr>
        <w:adjustRightInd/>
        <w:textAlignment w:val="auto"/>
        <w:rPr>
          <w:rFonts w:ascii="Arial" w:hAnsi="Arial" w:cs="Arial"/>
          <w:color w:val="000000" w:themeColor="text1"/>
        </w:rPr>
      </w:pPr>
      <w:r w:rsidRPr="00880F16">
        <w:rPr>
          <w:rFonts w:ascii="Arial" w:hAnsi="Arial" w:cs="Arial"/>
          <w:color w:val="000000" w:themeColor="text1"/>
        </w:rPr>
        <w:t>Parent Access to Lesson Materials - Parents who would like to see the standard Jigsaw lesson plans and teaching slides for their child's year group can speak to the PSHE Leader to request access</w:t>
      </w:r>
    </w:p>
    <w:p w14:paraId="36806D0F" w14:textId="484F8A24" w:rsidR="00880F16" w:rsidRPr="00880F16" w:rsidRDefault="00880F16">
      <w:pPr>
        <w:pStyle w:val="ListParagraph"/>
        <w:widowControl/>
        <w:numPr>
          <w:ilvl w:val="0"/>
          <w:numId w:val="22"/>
        </w:numPr>
        <w:adjustRightInd/>
        <w:textAlignment w:val="auto"/>
        <w:rPr>
          <w:rFonts w:ascii="Arial" w:hAnsi="Arial" w:cs="Arial"/>
          <w:color w:val="000000" w:themeColor="text1"/>
        </w:rPr>
      </w:pPr>
      <w:r w:rsidRPr="00880F16">
        <w:rPr>
          <w:rFonts w:ascii="Arial" w:hAnsi="Arial" w:cs="Arial"/>
          <w:color w:val="000000" w:themeColor="text1"/>
        </w:rPr>
        <w:t>Viewing Materials in School - We recognise that there is a large volume of teaching material across the full Jigsaw programme. For parents who would like to explore the materials in more depth or understand how we adapt content for our specific classes, we welcome them to arrange a time to view materials in school with a member of staff. This allows us to explain the teaching approach, answer any questions, and show how content is delivered in practice</w:t>
      </w:r>
    </w:p>
    <w:p w14:paraId="77E4AC24" w14:textId="77777777" w:rsidR="00880F16" w:rsidRPr="00880F16" w:rsidRDefault="00880F16" w:rsidP="00880F16">
      <w:pPr>
        <w:pStyle w:val="ListParagraph"/>
        <w:rPr>
          <w:rFonts w:ascii="Arial" w:hAnsi="Arial" w:cs="Arial"/>
          <w:color w:val="236666" w:themeColor="accent2" w:themeShade="BF"/>
        </w:rPr>
      </w:pPr>
    </w:p>
    <w:p w14:paraId="1AACDD29" w14:textId="77777777" w:rsidR="00880F16" w:rsidRPr="00880F16" w:rsidRDefault="00880F16" w:rsidP="00880F16">
      <w:pPr>
        <w:rPr>
          <w:rFonts w:ascii="Arial" w:hAnsi="Arial" w:cs="Arial"/>
          <w:color w:val="BA2625"/>
        </w:rPr>
      </w:pPr>
      <w:r w:rsidRPr="00880F16">
        <w:rPr>
          <w:rFonts w:ascii="Arial" w:hAnsi="Arial" w:cs="Arial"/>
          <w:color w:val="000C30"/>
        </w:rPr>
        <w:t xml:space="preserve">If you have any questions about PSHE content or would like to access any of these materials, please contact the PSHE Subject Leader.  </w:t>
      </w:r>
    </w:p>
    <w:p w14:paraId="74AD3FF0" w14:textId="77777777" w:rsidR="00880F16" w:rsidRPr="00880F16" w:rsidRDefault="00880F16" w:rsidP="00880F16">
      <w:pPr>
        <w:rPr>
          <w:rFonts w:ascii="Arial" w:hAnsi="Arial" w:cs="Arial"/>
        </w:rPr>
      </w:pPr>
    </w:p>
    <w:p w14:paraId="357AD66B" w14:textId="77777777" w:rsidR="00880F16" w:rsidRPr="00880F16" w:rsidRDefault="00880F16" w:rsidP="00880F16">
      <w:pPr>
        <w:rPr>
          <w:rFonts w:ascii="Arial" w:hAnsi="Arial" w:cs="Arial"/>
          <w:b/>
          <w:bCs/>
          <w:color w:val="000C30"/>
        </w:rPr>
      </w:pPr>
      <w:r w:rsidRPr="00880F16">
        <w:rPr>
          <w:rFonts w:ascii="Arial" w:hAnsi="Arial" w:cs="Arial"/>
          <w:b/>
          <w:bCs/>
          <w:color w:val="000C30"/>
        </w:rPr>
        <w:t>Responding to Concerns</w:t>
      </w:r>
    </w:p>
    <w:p w14:paraId="4480A701" w14:textId="77777777" w:rsidR="00880F16" w:rsidRDefault="00880F16" w:rsidP="00880F16">
      <w:pPr>
        <w:rPr>
          <w:rFonts w:ascii="Arial" w:hAnsi="Arial" w:cs="Arial"/>
          <w:color w:val="BA2625"/>
        </w:rPr>
      </w:pPr>
      <w:r w:rsidRPr="00880F16">
        <w:rPr>
          <w:rFonts w:ascii="Arial" w:hAnsi="Arial" w:cs="Arial"/>
          <w:color w:val="000C30"/>
        </w:rPr>
        <w:t xml:space="preserve">We welcome parents' questions and concerns about PSHE education. Parents who have concerns should contact the child’s teacher in the first instance and then the PSHE Subject Leader. </w:t>
      </w:r>
      <w:r w:rsidRPr="00880F16">
        <w:rPr>
          <w:rFonts w:ascii="Arial" w:hAnsi="Arial" w:cs="Arial"/>
          <w:color w:val="BA2625"/>
        </w:rPr>
        <w:t xml:space="preserve"> </w:t>
      </w:r>
    </w:p>
    <w:p w14:paraId="1D98CF2E" w14:textId="77777777" w:rsidR="00167087" w:rsidRPr="00880F16" w:rsidRDefault="00167087" w:rsidP="00880F16">
      <w:pPr>
        <w:rPr>
          <w:rFonts w:ascii="Arial" w:hAnsi="Arial" w:cs="Arial"/>
          <w:color w:val="236666" w:themeColor="accent2" w:themeShade="BF"/>
        </w:rPr>
      </w:pPr>
    </w:p>
    <w:p w14:paraId="1693ACEE" w14:textId="77777777" w:rsidR="00880F16" w:rsidRPr="00880F16" w:rsidRDefault="00880F16" w:rsidP="00880F16">
      <w:pPr>
        <w:rPr>
          <w:rFonts w:ascii="Arial" w:hAnsi="Arial" w:cs="Arial"/>
          <w:color w:val="236666" w:themeColor="accent2" w:themeShade="BF"/>
        </w:rPr>
      </w:pPr>
      <w:r w:rsidRPr="00880F16">
        <w:rPr>
          <w:rFonts w:ascii="Arial" w:hAnsi="Arial" w:cs="Arial"/>
          <w:color w:val="000C30"/>
        </w:rPr>
        <w:t xml:space="preserve">We aim to address concerns through open, honest discussion, sharing curriculum materials, </w:t>
      </w:r>
      <w:r w:rsidRPr="00880F16">
        <w:rPr>
          <w:rFonts w:ascii="Arial" w:hAnsi="Arial" w:cs="Arial"/>
          <w:color w:val="000C30"/>
        </w:rPr>
        <w:lastRenderedPageBreak/>
        <w:t xml:space="preserve">explaining the rationale for content, and demonstrating how teaching is age-appropriate and sensitively delivered. </w:t>
      </w:r>
    </w:p>
    <w:p w14:paraId="3A5DD897" w14:textId="77777777" w:rsidR="00880F16" w:rsidRPr="00880F16" w:rsidRDefault="00880F16" w:rsidP="00880F16">
      <w:pPr>
        <w:rPr>
          <w:rFonts w:ascii="Arial" w:hAnsi="Arial" w:cs="Arial"/>
          <w:color w:val="236666" w:themeColor="accent2" w:themeShade="BF"/>
        </w:rPr>
      </w:pPr>
    </w:p>
    <w:p w14:paraId="3D4AE030" w14:textId="77777777" w:rsidR="00880F16" w:rsidRPr="00880F16" w:rsidRDefault="00880F16" w:rsidP="00880F16">
      <w:pPr>
        <w:rPr>
          <w:rFonts w:ascii="Arial" w:hAnsi="Arial" w:cs="Arial"/>
          <w:b/>
          <w:bCs/>
          <w:color w:val="000C30"/>
        </w:rPr>
      </w:pPr>
      <w:r w:rsidRPr="00880F16">
        <w:rPr>
          <w:rFonts w:ascii="Arial" w:hAnsi="Arial" w:cs="Arial"/>
          <w:b/>
          <w:bCs/>
          <w:color w:val="000C30"/>
        </w:rPr>
        <w:t>10. Teacher Support and Professional Development</w:t>
      </w:r>
    </w:p>
    <w:p w14:paraId="7C876847" w14:textId="77777777" w:rsidR="00880F16" w:rsidRPr="00880F16" w:rsidRDefault="00880F16" w:rsidP="00880F16">
      <w:pPr>
        <w:rPr>
          <w:rFonts w:ascii="Arial" w:hAnsi="Arial" w:cs="Arial"/>
          <w:color w:val="000C30"/>
        </w:rPr>
      </w:pPr>
    </w:p>
    <w:p w14:paraId="71B859A3" w14:textId="77777777" w:rsidR="00880F16" w:rsidRPr="00880F16" w:rsidRDefault="00880F16" w:rsidP="00880F16">
      <w:pPr>
        <w:rPr>
          <w:rFonts w:ascii="Arial" w:hAnsi="Arial" w:cs="Arial"/>
          <w:color w:val="000C30"/>
        </w:rPr>
      </w:pPr>
      <w:r w:rsidRPr="00880F16">
        <w:rPr>
          <w:rFonts w:ascii="Arial" w:hAnsi="Arial" w:cs="Arial"/>
          <w:color w:val="000C30"/>
        </w:rPr>
        <w:t>High-quality PSHE education requires confident, well-supported teachers who have the knowledge, skills and resources to deliver sensitive content effectively.</w:t>
      </w:r>
    </w:p>
    <w:p w14:paraId="4853A725" w14:textId="77777777" w:rsidR="00880F16" w:rsidRPr="00880F16" w:rsidRDefault="00880F16" w:rsidP="00880F16">
      <w:pPr>
        <w:rPr>
          <w:rFonts w:ascii="Arial" w:hAnsi="Arial" w:cs="Arial"/>
          <w:color w:val="000C30"/>
        </w:rPr>
      </w:pPr>
    </w:p>
    <w:p w14:paraId="4C4003B1" w14:textId="77777777" w:rsidR="00880F16" w:rsidRPr="00880F16" w:rsidRDefault="00880F16" w:rsidP="00880F16">
      <w:pPr>
        <w:rPr>
          <w:rFonts w:ascii="Arial" w:hAnsi="Arial" w:cs="Arial"/>
          <w:b/>
          <w:bCs/>
          <w:color w:val="000C30"/>
        </w:rPr>
      </w:pPr>
      <w:r w:rsidRPr="00880F16">
        <w:rPr>
          <w:rFonts w:ascii="Arial" w:hAnsi="Arial" w:cs="Arial"/>
          <w:b/>
          <w:bCs/>
          <w:color w:val="000C30"/>
        </w:rPr>
        <w:t>Supporting Our Teachers</w:t>
      </w:r>
    </w:p>
    <w:p w14:paraId="4EDA818E" w14:textId="77777777" w:rsidR="00880F16" w:rsidRPr="00880F16" w:rsidRDefault="00880F16" w:rsidP="00880F16">
      <w:pPr>
        <w:rPr>
          <w:rFonts w:ascii="Arial" w:hAnsi="Arial" w:cs="Arial"/>
          <w:color w:val="000C30"/>
        </w:rPr>
      </w:pPr>
      <w:r w:rsidRPr="00880F16">
        <w:rPr>
          <w:rFonts w:ascii="Arial" w:hAnsi="Arial" w:cs="Arial"/>
          <w:color w:val="000C30"/>
        </w:rPr>
        <w:t>We support staff delivering PSHE through:</w:t>
      </w:r>
    </w:p>
    <w:p w14:paraId="2FA8FFC6" w14:textId="513DFA52" w:rsidR="00880F16" w:rsidRPr="00880F16" w:rsidRDefault="00880F16">
      <w:pPr>
        <w:pStyle w:val="ListParagraph"/>
        <w:widowControl/>
        <w:numPr>
          <w:ilvl w:val="0"/>
          <w:numId w:val="23"/>
        </w:numPr>
        <w:adjustRightInd/>
        <w:textAlignment w:val="auto"/>
        <w:rPr>
          <w:rFonts w:ascii="Arial" w:hAnsi="Arial" w:cs="Arial"/>
          <w:color w:val="000C30"/>
        </w:rPr>
      </w:pPr>
      <w:r w:rsidRPr="00880F16">
        <w:rPr>
          <w:rFonts w:ascii="Arial" w:hAnsi="Arial" w:cs="Arial"/>
          <w:color w:val="000C30"/>
        </w:rPr>
        <w:t>Comprehensive resources - The Jigsaw programme provides detailed lesson plans, teaching resources, assessment materials and guidance, reducing planning burden and ensuring consistency across year groups</w:t>
      </w:r>
    </w:p>
    <w:p w14:paraId="01692AF2" w14:textId="77777777" w:rsidR="00880F16" w:rsidRPr="00880F16" w:rsidRDefault="00880F16">
      <w:pPr>
        <w:pStyle w:val="ListParagraph"/>
        <w:widowControl/>
        <w:numPr>
          <w:ilvl w:val="0"/>
          <w:numId w:val="23"/>
        </w:numPr>
        <w:adjustRightInd/>
        <w:textAlignment w:val="auto"/>
        <w:rPr>
          <w:rFonts w:ascii="Arial" w:hAnsi="Arial" w:cs="Arial"/>
          <w:color w:val="000C30"/>
        </w:rPr>
      </w:pPr>
      <w:r w:rsidRPr="00880F16">
        <w:rPr>
          <w:rFonts w:ascii="Arial" w:hAnsi="Arial" w:cs="Arial"/>
          <w:color w:val="000C30"/>
        </w:rPr>
        <w:t>Regular professional development - Staff receive training on:</w:t>
      </w:r>
    </w:p>
    <w:p w14:paraId="3AA13B7D" w14:textId="77777777" w:rsidR="00880F16" w:rsidRPr="00880F16" w:rsidRDefault="00880F16" w:rsidP="00880F16">
      <w:pPr>
        <w:rPr>
          <w:rFonts w:ascii="Arial" w:hAnsi="Arial" w:cs="Arial"/>
          <w:color w:val="000C30"/>
        </w:rPr>
      </w:pPr>
    </w:p>
    <w:p w14:paraId="5673FF61" w14:textId="77777777" w:rsidR="00880F16" w:rsidRPr="00880F16" w:rsidRDefault="00880F16">
      <w:pPr>
        <w:pStyle w:val="ListParagraph"/>
        <w:widowControl/>
        <w:numPr>
          <w:ilvl w:val="1"/>
          <w:numId w:val="23"/>
        </w:numPr>
        <w:adjustRightInd/>
        <w:textAlignment w:val="auto"/>
        <w:rPr>
          <w:rFonts w:ascii="Arial" w:hAnsi="Arial" w:cs="Arial"/>
          <w:color w:val="000C30"/>
        </w:rPr>
      </w:pPr>
      <w:r w:rsidRPr="00880F16">
        <w:rPr>
          <w:rFonts w:ascii="Arial" w:hAnsi="Arial" w:cs="Arial"/>
          <w:color w:val="000C30"/>
        </w:rPr>
        <w:t>Using the Jigsaw programme effectively</w:t>
      </w:r>
    </w:p>
    <w:p w14:paraId="3B1910CB" w14:textId="77777777" w:rsidR="00880F16" w:rsidRPr="00880F16" w:rsidRDefault="00880F16">
      <w:pPr>
        <w:pStyle w:val="ListParagraph"/>
        <w:widowControl/>
        <w:numPr>
          <w:ilvl w:val="1"/>
          <w:numId w:val="23"/>
        </w:numPr>
        <w:adjustRightInd/>
        <w:textAlignment w:val="auto"/>
        <w:rPr>
          <w:rFonts w:ascii="Arial" w:hAnsi="Arial" w:cs="Arial"/>
          <w:color w:val="000C30"/>
        </w:rPr>
      </w:pPr>
      <w:r w:rsidRPr="00880F16">
        <w:rPr>
          <w:rFonts w:ascii="Arial" w:hAnsi="Arial" w:cs="Arial"/>
          <w:color w:val="000C30"/>
        </w:rPr>
        <w:t>Teaching sensitive and controversial topics</w:t>
      </w:r>
    </w:p>
    <w:p w14:paraId="4BA60C72" w14:textId="77777777" w:rsidR="00880F16" w:rsidRPr="00880F16" w:rsidRDefault="00880F16">
      <w:pPr>
        <w:pStyle w:val="ListParagraph"/>
        <w:widowControl/>
        <w:numPr>
          <w:ilvl w:val="1"/>
          <w:numId w:val="23"/>
        </w:numPr>
        <w:adjustRightInd/>
        <w:textAlignment w:val="auto"/>
        <w:rPr>
          <w:rFonts w:ascii="Arial" w:hAnsi="Arial" w:cs="Arial"/>
          <w:color w:val="000C30"/>
        </w:rPr>
      </w:pPr>
      <w:r w:rsidRPr="00880F16">
        <w:rPr>
          <w:rFonts w:ascii="Arial" w:hAnsi="Arial" w:cs="Arial"/>
          <w:color w:val="000C30"/>
        </w:rPr>
        <w:t>Managing difficult questions and discussions</w:t>
      </w:r>
    </w:p>
    <w:p w14:paraId="3C383CF1" w14:textId="77777777" w:rsidR="00880F16" w:rsidRPr="00880F16" w:rsidRDefault="00880F16">
      <w:pPr>
        <w:pStyle w:val="ListParagraph"/>
        <w:widowControl/>
        <w:numPr>
          <w:ilvl w:val="1"/>
          <w:numId w:val="23"/>
        </w:numPr>
        <w:adjustRightInd/>
        <w:textAlignment w:val="auto"/>
        <w:rPr>
          <w:rFonts w:ascii="Arial" w:hAnsi="Arial" w:cs="Arial"/>
          <w:color w:val="000C30"/>
        </w:rPr>
      </w:pPr>
      <w:r w:rsidRPr="00880F16">
        <w:rPr>
          <w:rFonts w:ascii="Arial" w:hAnsi="Arial" w:cs="Arial"/>
          <w:color w:val="000C30"/>
        </w:rPr>
        <w:t>Safeguarding and responding to disclosures</w:t>
      </w:r>
    </w:p>
    <w:p w14:paraId="5486C6FC" w14:textId="77777777" w:rsidR="00880F16" w:rsidRPr="00880F16" w:rsidRDefault="00880F16">
      <w:pPr>
        <w:pStyle w:val="ListParagraph"/>
        <w:widowControl/>
        <w:numPr>
          <w:ilvl w:val="1"/>
          <w:numId w:val="23"/>
        </w:numPr>
        <w:adjustRightInd/>
        <w:textAlignment w:val="auto"/>
        <w:rPr>
          <w:rFonts w:ascii="Arial" w:hAnsi="Arial" w:cs="Arial"/>
          <w:color w:val="000C30"/>
        </w:rPr>
      </w:pPr>
      <w:r w:rsidRPr="00880F16">
        <w:rPr>
          <w:rFonts w:ascii="Arial" w:hAnsi="Arial" w:cs="Arial"/>
          <w:color w:val="000C30"/>
        </w:rPr>
        <w:t>Creating safe, inclusive classroom environments</w:t>
      </w:r>
    </w:p>
    <w:p w14:paraId="518C9ECB" w14:textId="77777777" w:rsidR="00880F16" w:rsidRPr="00880F16" w:rsidRDefault="00880F16">
      <w:pPr>
        <w:pStyle w:val="ListParagraph"/>
        <w:widowControl/>
        <w:numPr>
          <w:ilvl w:val="1"/>
          <w:numId w:val="23"/>
        </w:numPr>
        <w:adjustRightInd/>
        <w:textAlignment w:val="auto"/>
        <w:rPr>
          <w:rFonts w:ascii="Arial" w:hAnsi="Arial" w:cs="Arial"/>
          <w:color w:val="000C30"/>
        </w:rPr>
      </w:pPr>
      <w:r w:rsidRPr="00880F16">
        <w:rPr>
          <w:rFonts w:ascii="Arial" w:hAnsi="Arial" w:cs="Arial"/>
          <w:color w:val="000C30"/>
        </w:rPr>
        <w:t>Current issues affecting children (e.g., online safety, mental health)</w:t>
      </w:r>
    </w:p>
    <w:p w14:paraId="1AB4A525" w14:textId="77777777" w:rsidR="00880F16" w:rsidRPr="00880F16" w:rsidRDefault="00880F16" w:rsidP="00880F16">
      <w:pPr>
        <w:rPr>
          <w:rFonts w:ascii="Arial" w:hAnsi="Arial" w:cs="Arial"/>
          <w:color w:val="000C30"/>
        </w:rPr>
      </w:pPr>
    </w:p>
    <w:p w14:paraId="1F30364A" w14:textId="51B8EC90" w:rsidR="00880F16" w:rsidRPr="00880F16" w:rsidRDefault="00880F16">
      <w:pPr>
        <w:pStyle w:val="ListParagraph"/>
        <w:widowControl/>
        <w:numPr>
          <w:ilvl w:val="0"/>
          <w:numId w:val="23"/>
        </w:numPr>
        <w:adjustRightInd/>
        <w:textAlignment w:val="auto"/>
        <w:rPr>
          <w:rFonts w:ascii="Arial" w:hAnsi="Arial" w:cs="Arial"/>
          <w:color w:val="000C30"/>
        </w:rPr>
      </w:pPr>
      <w:r w:rsidRPr="00880F16">
        <w:rPr>
          <w:rFonts w:ascii="Arial" w:hAnsi="Arial" w:cs="Arial"/>
          <w:color w:val="000C30"/>
        </w:rPr>
        <w:t>Collaborative planning and review - to plan and share effective practice, discuss challenges, and support each other in delivering sensitive content</w:t>
      </w:r>
    </w:p>
    <w:p w14:paraId="179F710E" w14:textId="3E5822CF" w:rsidR="00880F16" w:rsidRPr="00880F16" w:rsidRDefault="00880F16">
      <w:pPr>
        <w:pStyle w:val="ListParagraph"/>
        <w:widowControl/>
        <w:numPr>
          <w:ilvl w:val="0"/>
          <w:numId w:val="23"/>
        </w:numPr>
        <w:adjustRightInd/>
        <w:textAlignment w:val="auto"/>
        <w:rPr>
          <w:rFonts w:ascii="Arial" w:hAnsi="Arial" w:cs="Arial"/>
          <w:color w:val="000C30"/>
        </w:rPr>
      </w:pPr>
      <w:r w:rsidRPr="00880F16">
        <w:rPr>
          <w:rFonts w:ascii="Arial" w:hAnsi="Arial" w:cs="Arial"/>
          <w:color w:val="000C30"/>
        </w:rPr>
        <w:t>Senior leadership support - The PSHE lead and senior leadership team provide ongoing support, including observing lessons where helpful, advising on complex situations, and ensuring staff wellbeing</w:t>
      </w:r>
    </w:p>
    <w:p w14:paraId="5AC0D417" w14:textId="563C3883" w:rsidR="00880F16" w:rsidRPr="00880F16" w:rsidRDefault="00880F16">
      <w:pPr>
        <w:pStyle w:val="ListParagraph"/>
        <w:widowControl/>
        <w:numPr>
          <w:ilvl w:val="0"/>
          <w:numId w:val="23"/>
        </w:numPr>
        <w:adjustRightInd/>
        <w:textAlignment w:val="auto"/>
        <w:rPr>
          <w:rFonts w:ascii="Arial" w:hAnsi="Arial" w:cs="Arial"/>
          <w:color w:val="000C30"/>
        </w:rPr>
      </w:pPr>
      <w:r w:rsidRPr="00880F16">
        <w:rPr>
          <w:rFonts w:ascii="Arial" w:hAnsi="Arial" w:cs="Arial"/>
          <w:color w:val="000C30"/>
        </w:rPr>
        <w:t>Access to specialist support - Where needed, we access support from external specialists including school nurses, PSHE advisors, mental health professionals and other local services to enhance staff knowledge and lesson delivery</w:t>
      </w:r>
    </w:p>
    <w:p w14:paraId="3295646D" w14:textId="77777777" w:rsidR="00880F16" w:rsidRPr="00880F16" w:rsidRDefault="00880F16" w:rsidP="00880F16">
      <w:pPr>
        <w:rPr>
          <w:rFonts w:ascii="Arial" w:hAnsi="Arial" w:cs="Arial"/>
          <w:color w:val="000C30"/>
        </w:rPr>
      </w:pPr>
    </w:p>
    <w:p w14:paraId="283A7CEB" w14:textId="77777777" w:rsidR="00880F16" w:rsidRPr="00880F16" w:rsidRDefault="00880F16" w:rsidP="00880F16">
      <w:pPr>
        <w:rPr>
          <w:rFonts w:ascii="Arial" w:hAnsi="Arial" w:cs="Arial"/>
          <w:b/>
          <w:bCs/>
          <w:color w:val="000C30"/>
        </w:rPr>
      </w:pPr>
      <w:r w:rsidRPr="00880F16">
        <w:rPr>
          <w:rFonts w:ascii="Arial" w:hAnsi="Arial" w:cs="Arial"/>
          <w:b/>
          <w:bCs/>
          <w:color w:val="000C30"/>
        </w:rPr>
        <w:t>Creating Confident, Skilled Practitioners</w:t>
      </w:r>
    </w:p>
    <w:p w14:paraId="66D71C9C" w14:textId="77777777" w:rsidR="00880F16" w:rsidRPr="00880F16" w:rsidRDefault="00880F16" w:rsidP="00880F16">
      <w:pPr>
        <w:rPr>
          <w:rFonts w:ascii="Arial" w:hAnsi="Arial" w:cs="Arial"/>
          <w:color w:val="000C30"/>
        </w:rPr>
      </w:pPr>
      <w:r w:rsidRPr="00880F16">
        <w:rPr>
          <w:rFonts w:ascii="Arial" w:hAnsi="Arial" w:cs="Arial"/>
          <w:color w:val="000C30"/>
        </w:rPr>
        <w:t>We recognise that teaching PSHE requires particular skills:</w:t>
      </w:r>
    </w:p>
    <w:p w14:paraId="65717352" w14:textId="77777777" w:rsidR="00880F16" w:rsidRPr="00880F16" w:rsidRDefault="00880F16" w:rsidP="00880F16">
      <w:pPr>
        <w:rPr>
          <w:rFonts w:ascii="Arial" w:hAnsi="Arial" w:cs="Arial"/>
          <w:color w:val="000C30"/>
        </w:rPr>
      </w:pPr>
    </w:p>
    <w:p w14:paraId="4C620B26" w14:textId="77777777" w:rsidR="00880F16" w:rsidRPr="00880F16" w:rsidRDefault="00880F16">
      <w:pPr>
        <w:pStyle w:val="ListParagraph"/>
        <w:widowControl/>
        <w:numPr>
          <w:ilvl w:val="0"/>
          <w:numId w:val="24"/>
        </w:numPr>
        <w:adjustRightInd/>
        <w:textAlignment w:val="auto"/>
        <w:rPr>
          <w:rFonts w:ascii="Arial" w:hAnsi="Arial" w:cs="Arial"/>
          <w:color w:val="000C30"/>
        </w:rPr>
      </w:pPr>
      <w:r w:rsidRPr="00880F16">
        <w:rPr>
          <w:rFonts w:ascii="Arial" w:hAnsi="Arial" w:cs="Arial"/>
          <w:color w:val="000C30"/>
        </w:rPr>
        <w:t>Creating safe, non-judgemental spaces for discussion</w:t>
      </w:r>
    </w:p>
    <w:p w14:paraId="68527C08" w14:textId="77777777" w:rsidR="00880F16" w:rsidRPr="00880F16" w:rsidRDefault="00880F16">
      <w:pPr>
        <w:pStyle w:val="ListParagraph"/>
        <w:widowControl/>
        <w:numPr>
          <w:ilvl w:val="0"/>
          <w:numId w:val="24"/>
        </w:numPr>
        <w:adjustRightInd/>
        <w:textAlignment w:val="auto"/>
        <w:rPr>
          <w:rFonts w:ascii="Arial" w:hAnsi="Arial" w:cs="Arial"/>
          <w:color w:val="000C30"/>
        </w:rPr>
      </w:pPr>
      <w:r w:rsidRPr="00880F16">
        <w:rPr>
          <w:rFonts w:ascii="Arial" w:hAnsi="Arial" w:cs="Arial"/>
          <w:color w:val="000C30"/>
        </w:rPr>
        <w:t>Using distancing techniques when discussing sensitive content</w:t>
      </w:r>
    </w:p>
    <w:p w14:paraId="3F6D26D5" w14:textId="77777777" w:rsidR="00880F16" w:rsidRPr="00880F16" w:rsidRDefault="00880F16">
      <w:pPr>
        <w:pStyle w:val="ListParagraph"/>
        <w:widowControl/>
        <w:numPr>
          <w:ilvl w:val="0"/>
          <w:numId w:val="24"/>
        </w:numPr>
        <w:adjustRightInd/>
        <w:textAlignment w:val="auto"/>
        <w:rPr>
          <w:rFonts w:ascii="Arial" w:hAnsi="Arial" w:cs="Arial"/>
          <w:color w:val="000C30"/>
        </w:rPr>
      </w:pPr>
      <w:r w:rsidRPr="00880F16">
        <w:rPr>
          <w:rFonts w:ascii="Arial" w:hAnsi="Arial" w:cs="Arial"/>
          <w:color w:val="000C30"/>
        </w:rPr>
        <w:t>Facilitating participative, interactive learning rather than delivering information</w:t>
      </w:r>
    </w:p>
    <w:p w14:paraId="597790BE" w14:textId="77777777" w:rsidR="00880F16" w:rsidRPr="00880F16" w:rsidRDefault="00880F16">
      <w:pPr>
        <w:pStyle w:val="ListParagraph"/>
        <w:widowControl/>
        <w:numPr>
          <w:ilvl w:val="0"/>
          <w:numId w:val="24"/>
        </w:numPr>
        <w:adjustRightInd/>
        <w:textAlignment w:val="auto"/>
        <w:rPr>
          <w:rFonts w:ascii="Arial" w:hAnsi="Arial" w:cs="Arial"/>
          <w:color w:val="000C30"/>
        </w:rPr>
      </w:pPr>
      <w:r w:rsidRPr="00880F16">
        <w:rPr>
          <w:rFonts w:ascii="Arial" w:hAnsi="Arial" w:cs="Arial"/>
          <w:color w:val="000C30"/>
        </w:rPr>
        <w:t>Responding to unexpected questions or disclosures</w:t>
      </w:r>
    </w:p>
    <w:p w14:paraId="5AF8C148" w14:textId="77777777" w:rsidR="00880F16" w:rsidRPr="00880F16" w:rsidRDefault="00880F16">
      <w:pPr>
        <w:pStyle w:val="ListParagraph"/>
        <w:widowControl/>
        <w:numPr>
          <w:ilvl w:val="0"/>
          <w:numId w:val="24"/>
        </w:numPr>
        <w:adjustRightInd/>
        <w:textAlignment w:val="auto"/>
        <w:rPr>
          <w:rFonts w:ascii="Arial" w:hAnsi="Arial" w:cs="Arial"/>
          <w:color w:val="000C30"/>
        </w:rPr>
      </w:pPr>
      <w:r w:rsidRPr="00880F16">
        <w:rPr>
          <w:rFonts w:ascii="Arial" w:hAnsi="Arial" w:cs="Arial"/>
          <w:color w:val="000C30"/>
        </w:rPr>
        <w:t>Managing the balance between planned content and responsive teaching</w:t>
      </w:r>
    </w:p>
    <w:p w14:paraId="141BD574" w14:textId="77777777" w:rsidR="00880F16" w:rsidRPr="00880F16" w:rsidRDefault="00880F16">
      <w:pPr>
        <w:pStyle w:val="ListParagraph"/>
        <w:widowControl/>
        <w:numPr>
          <w:ilvl w:val="0"/>
          <w:numId w:val="24"/>
        </w:numPr>
        <w:adjustRightInd/>
        <w:textAlignment w:val="auto"/>
        <w:rPr>
          <w:rFonts w:ascii="Arial" w:hAnsi="Arial" w:cs="Arial"/>
          <w:color w:val="000C30"/>
        </w:rPr>
      </w:pPr>
      <w:r w:rsidRPr="00880F16">
        <w:rPr>
          <w:rFonts w:ascii="Arial" w:hAnsi="Arial" w:cs="Arial"/>
          <w:color w:val="000C30"/>
        </w:rPr>
        <w:t>Supporting children who may find topics triggering or upsetting</w:t>
      </w:r>
    </w:p>
    <w:p w14:paraId="0AD88502" w14:textId="77777777" w:rsidR="00880F16" w:rsidRPr="00880F16" w:rsidRDefault="00880F16" w:rsidP="00880F16">
      <w:pPr>
        <w:rPr>
          <w:rFonts w:ascii="Arial" w:hAnsi="Arial" w:cs="Arial"/>
          <w:color w:val="000C30"/>
        </w:rPr>
      </w:pPr>
    </w:p>
    <w:p w14:paraId="2F73443E" w14:textId="77777777" w:rsidR="00880F16" w:rsidRPr="00880F16" w:rsidRDefault="00880F16" w:rsidP="00880F16">
      <w:pPr>
        <w:rPr>
          <w:rFonts w:ascii="Arial" w:hAnsi="Arial" w:cs="Arial"/>
          <w:color w:val="000C30"/>
        </w:rPr>
      </w:pPr>
      <w:r w:rsidRPr="00880F16">
        <w:rPr>
          <w:rFonts w:ascii="Arial" w:hAnsi="Arial" w:cs="Arial"/>
          <w:color w:val="000C30"/>
        </w:rPr>
        <w:t>Ongoing professional development helps our staff to develop and refine these skills, ensuring that PSHE teaching is consistently effective across our school.</w:t>
      </w:r>
    </w:p>
    <w:p w14:paraId="740DBFEF" w14:textId="77777777" w:rsidR="00880F16" w:rsidRPr="00880F16" w:rsidRDefault="00880F16" w:rsidP="00880F16">
      <w:pPr>
        <w:rPr>
          <w:rFonts w:ascii="Arial" w:hAnsi="Arial" w:cs="Arial"/>
        </w:rPr>
      </w:pPr>
    </w:p>
    <w:p w14:paraId="4E89239E" w14:textId="77777777" w:rsidR="00880F16" w:rsidRPr="00880F16" w:rsidRDefault="00880F16" w:rsidP="00880F16">
      <w:pPr>
        <w:rPr>
          <w:rFonts w:ascii="Arial" w:hAnsi="Arial" w:cs="Arial"/>
          <w:b/>
          <w:bCs/>
          <w:color w:val="000C30"/>
        </w:rPr>
      </w:pPr>
      <w:r w:rsidRPr="00880F16">
        <w:rPr>
          <w:rFonts w:ascii="Arial" w:hAnsi="Arial" w:cs="Arial"/>
          <w:b/>
          <w:bCs/>
          <w:color w:val="000C30"/>
        </w:rPr>
        <w:t>11. Assessment, Monitoring and Evaluation</w:t>
      </w:r>
    </w:p>
    <w:p w14:paraId="7E283E89" w14:textId="77777777" w:rsidR="00880F16" w:rsidRPr="00880F16" w:rsidRDefault="00880F16" w:rsidP="00880F16">
      <w:pPr>
        <w:rPr>
          <w:rFonts w:ascii="Arial" w:hAnsi="Arial" w:cs="Arial"/>
          <w:b/>
          <w:bCs/>
          <w:color w:val="000C30"/>
        </w:rPr>
      </w:pPr>
    </w:p>
    <w:p w14:paraId="68F3FB50" w14:textId="77777777" w:rsidR="00880F16" w:rsidRPr="00880F16" w:rsidRDefault="00880F16" w:rsidP="00880F16">
      <w:pPr>
        <w:rPr>
          <w:rFonts w:ascii="Arial" w:hAnsi="Arial" w:cs="Arial"/>
          <w:color w:val="000C30"/>
        </w:rPr>
      </w:pPr>
      <w:r w:rsidRPr="00880F16">
        <w:rPr>
          <w:rFonts w:ascii="Arial" w:hAnsi="Arial" w:cs="Arial"/>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72FD1B7A" w14:textId="77777777" w:rsidR="00880F16" w:rsidRPr="00880F16" w:rsidRDefault="00880F16" w:rsidP="00880F16">
      <w:pPr>
        <w:rPr>
          <w:rFonts w:ascii="Arial" w:hAnsi="Arial" w:cs="Arial"/>
          <w:color w:val="000C30"/>
        </w:rPr>
      </w:pPr>
    </w:p>
    <w:p w14:paraId="73141B57" w14:textId="77777777" w:rsidR="00880F16" w:rsidRPr="00880F16" w:rsidRDefault="00880F16">
      <w:pPr>
        <w:pStyle w:val="ListParagraph"/>
        <w:widowControl/>
        <w:numPr>
          <w:ilvl w:val="0"/>
          <w:numId w:val="25"/>
        </w:numPr>
        <w:adjustRightInd/>
        <w:textAlignment w:val="auto"/>
        <w:rPr>
          <w:rFonts w:ascii="Arial" w:hAnsi="Arial" w:cs="Arial"/>
          <w:color w:val="000C30"/>
        </w:rPr>
      </w:pPr>
      <w:r w:rsidRPr="00880F16">
        <w:rPr>
          <w:rFonts w:ascii="Arial" w:hAnsi="Arial" w:cs="Arial"/>
          <w:color w:val="000C30"/>
        </w:rPr>
        <w:t>Knowledge and understanding of key concepts</w:t>
      </w:r>
    </w:p>
    <w:p w14:paraId="6569DAE7" w14:textId="77777777" w:rsidR="00880F16" w:rsidRPr="00880F16" w:rsidRDefault="00880F16">
      <w:pPr>
        <w:pStyle w:val="ListParagraph"/>
        <w:widowControl/>
        <w:numPr>
          <w:ilvl w:val="0"/>
          <w:numId w:val="25"/>
        </w:numPr>
        <w:adjustRightInd/>
        <w:textAlignment w:val="auto"/>
        <w:rPr>
          <w:rFonts w:ascii="Arial" w:hAnsi="Arial" w:cs="Arial"/>
          <w:color w:val="000C30"/>
        </w:rPr>
      </w:pPr>
      <w:r w:rsidRPr="00880F16">
        <w:rPr>
          <w:rFonts w:ascii="Arial" w:hAnsi="Arial" w:cs="Arial"/>
          <w:color w:val="000C30"/>
        </w:rPr>
        <w:t>Development of skills (e.g., communication, conflict resolution, decision-making)</w:t>
      </w:r>
    </w:p>
    <w:p w14:paraId="28FFCB54" w14:textId="77777777" w:rsidR="00880F16" w:rsidRPr="00880F16" w:rsidRDefault="00880F16">
      <w:pPr>
        <w:pStyle w:val="ListParagraph"/>
        <w:widowControl/>
        <w:numPr>
          <w:ilvl w:val="0"/>
          <w:numId w:val="25"/>
        </w:numPr>
        <w:adjustRightInd/>
        <w:textAlignment w:val="auto"/>
        <w:rPr>
          <w:rFonts w:ascii="Arial" w:hAnsi="Arial" w:cs="Arial"/>
          <w:color w:val="000C30"/>
        </w:rPr>
      </w:pPr>
      <w:r w:rsidRPr="00880F16">
        <w:rPr>
          <w:rFonts w:ascii="Arial" w:hAnsi="Arial" w:cs="Arial"/>
          <w:color w:val="000C30"/>
        </w:rPr>
        <w:t>Ability to apply learning to real situations</w:t>
      </w:r>
    </w:p>
    <w:p w14:paraId="78280F35" w14:textId="77777777" w:rsidR="00880F16" w:rsidRPr="00880F16" w:rsidRDefault="00880F16" w:rsidP="00880F16">
      <w:pPr>
        <w:rPr>
          <w:rFonts w:ascii="Arial" w:hAnsi="Arial" w:cs="Arial"/>
          <w:color w:val="000C30"/>
        </w:rPr>
      </w:pPr>
    </w:p>
    <w:p w14:paraId="33DC5F36" w14:textId="77777777" w:rsidR="00880F16" w:rsidRPr="00880F16" w:rsidRDefault="00880F16" w:rsidP="00880F16">
      <w:pPr>
        <w:rPr>
          <w:rFonts w:ascii="Arial" w:hAnsi="Arial" w:cs="Arial"/>
          <w:color w:val="236666" w:themeColor="accent2" w:themeShade="BF"/>
        </w:rPr>
      </w:pPr>
    </w:p>
    <w:p w14:paraId="283D774E" w14:textId="77777777" w:rsidR="00880F16" w:rsidRPr="00880F16" w:rsidRDefault="00880F16" w:rsidP="00880F16">
      <w:pPr>
        <w:rPr>
          <w:rFonts w:ascii="Arial" w:hAnsi="Arial" w:cs="Arial"/>
          <w:b/>
          <w:bCs/>
          <w:color w:val="000C30"/>
        </w:rPr>
      </w:pPr>
      <w:r w:rsidRPr="00880F16">
        <w:rPr>
          <w:rFonts w:ascii="Arial" w:hAnsi="Arial" w:cs="Arial"/>
          <w:b/>
          <w:bCs/>
          <w:color w:val="000C30"/>
        </w:rPr>
        <w:t>Monitoring Quality and Impact</w:t>
      </w:r>
    </w:p>
    <w:p w14:paraId="5916B943" w14:textId="77777777" w:rsidR="00880F16" w:rsidRPr="00880F16" w:rsidRDefault="00880F16" w:rsidP="00880F16">
      <w:pPr>
        <w:rPr>
          <w:rFonts w:ascii="Arial" w:hAnsi="Arial" w:cs="Arial"/>
          <w:color w:val="000C30"/>
        </w:rPr>
      </w:pPr>
      <w:r w:rsidRPr="00880F16">
        <w:rPr>
          <w:rFonts w:ascii="Arial" w:hAnsi="Arial" w:cs="Arial"/>
          <w:color w:val="000C30"/>
        </w:rPr>
        <w:t>The PSHE lead, working with senior leadership and governors, monitors PSHE provision through:</w:t>
      </w:r>
    </w:p>
    <w:p w14:paraId="57CE1595" w14:textId="77777777" w:rsidR="00880F16" w:rsidRPr="00880F16" w:rsidRDefault="00880F16" w:rsidP="00880F16">
      <w:pPr>
        <w:rPr>
          <w:rFonts w:ascii="Arial" w:hAnsi="Arial" w:cs="Arial"/>
          <w:color w:val="000C30"/>
        </w:rPr>
      </w:pPr>
    </w:p>
    <w:p w14:paraId="181ED198" w14:textId="77777777" w:rsidR="00880F16" w:rsidRPr="00880F16" w:rsidRDefault="00880F16">
      <w:pPr>
        <w:pStyle w:val="ListParagraph"/>
        <w:widowControl/>
        <w:numPr>
          <w:ilvl w:val="0"/>
          <w:numId w:val="26"/>
        </w:numPr>
        <w:adjustRightInd/>
        <w:textAlignment w:val="auto"/>
        <w:rPr>
          <w:rFonts w:ascii="Arial" w:hAnsi="Arial" w:cs="Arial"/>
          <w:color w:val="000C30"/>
        </w:rPr>
      </w:pPr>
      <w:r w:rsidRPr="00880F16">
        <w:rPr>
          <w:rFonts w:ascii="Arial" w:hAnsi="Arial" w:cs="Arial"/>
          <w:color w:val="000C30"/>
        </w:rPr>
        <w:t>Regular review of planning and teaching materials</w:t>
      </w:r>
    </w:p>
    <w:p w14:paraId="715B6D3D" w14:textId="77777777" w:rsidR="00880F16" w:rsidRPr="00880F16" w:rsidRDefault="00880F16">
      <w:pPr>
        <w:pStyle w:val="ListParagraph"/>
        <w:widowControl/>
        <w:numPr>
          <w:ilvl w:val="0"/>
          <w:numId w:val="26"/>
        </w:numPr>
        <w:adjustRightInd/>
        <w:textAlignment w:val="auto"/>
        <w:rPr>
          <w:rFonts w:ascii="Arial" w:hAnsi="Arial" w:cs="Arial"/>
          <w:color w:val="000C30"/>
        </w:rPr>
      </w:pPr>
      <w:r w:rsidRPr="00880F16">
        <w:rPr>
          <w:rFonts w:ascii="Arial" w:hAnsi="Arial" w:cs="Arial"/>
          <w:color w:val="000C30"/>
        </w:rPr>
        <w:t>Learning walks and lesson observations</w:t>
      </w:r>
    </w:p>
    <w:p w14:paraId="5B7A9FC4" w14:textId="77777777" w:rsidR="00880F16" w:rsidRPr="00880F16" w:rsidRDefault="00880F16">
      <w:pPr>
        <w:pStyle w:val="ListParagraph"/>
        <w:widowControl/>
        <w:numPr>
          <w:ilvl w:val="0"/>
          <w:numId w:val="26"/>
        </w:numPr>
        <w:adjustRightInd/>
        <w:textAlignment w:val="auto"/>
        <w:rPr>
          <w:rFonts w:ascii="Arial" w:hAnsi="Arial" w:cs="Arial"/>
          <w:color w:val="000C30"/>
        </w:rPr>
      </w:pPr>
      <w:r w:rsidRPr="00880F16">
        <w:rPr>
          <w:rFonts w:ascii="Arial" w:hAnsi="Arial" w:cs="Arial"/>
          <w:color w:val="000C30"/>
        </w:rPr>
        <w:t>Review of children's work and assessment information</w:t>
      </w:r>
    </w:p>
    <w:p w14:paraId="0A4FFD8B" w14:textId="77777777" w:rsidR="00880F16" w:rsidRPr="00880F16" w:rsidRDefault="00880F16">
      <w:pPr>
        <w:pStyle w:val="ListParagraph"/>
        <w:widowControl/>
        <w:numPr>
          <w:ilvl w:val="0"/>
          <w:numId w:val="26"/>
        </w:numPr>
        <w:adjustRightInd/>
        <w:textAlignment w:val="auto"/>
        <w:rPr>
          <w:rFonts w:ascii="Arial" w:hAnsi="Arial" w:cs="Arial"/>
          <w:color w:val="000C30"/>
        </w:rPr>
      </w:pPr>
      <w:r w:rsidRPr="00880F16">
        <w:rPr>
          <w:rFonts w:ascii="Arial" w:hAnsi="Arial" w:cs="Arial"/>
          <w:color w:val="000C30"/>
        </w:rPr>
        <w:t>Pupil voice activities to understand children's experience of PSHE</w:t>
      </w:r>
    </w:p>
    <w:p w14:paraId="39BE8115" w14:textId="77777777" w:rsidR="00880F16" w:rsidRPr="00880F16" w:rsidRDefault="00880F16">
      <w:pPr>
        <w:pStyle w:val="ListParagraph"/>
        <w:widowControl/>
        <w:numPr>
          <w:ilvl w:val="0"/>
          <w:numId w:val="26"/>
        </w:numPr>
        <w:adjustRightInd/>
        <w:textAlignment w:val="auto"/>
        <w:rPr>
          <w:rFonts w:ascii="Arial" w:hAnsi="Arial" w:cs="Arial"/>
          <w:color w:val="000C30"/>
        </w:rPr>
      </w:pPr>
      <w:r w:rsidRPr="00880F16">
        <w:rPr>
          <w:rFonts w:ascii="Arial" w:hAnsi="Arial" w:cs="Arial"/>
          <w:color w:val="000C30"/>
        </w:rPr>
        <w:t>Staff feedback on confidence, resources and support needs</w:t>
      </w:r>
    </w:p>
    <w:p w14:paraId="5C6AD653" w14:textId="77777777" w:rsidR="00880F16" w:rsidRPr="00880F16" w:rsidRDefault="00880F16">
      <w:pPr>
        <w:pStyle w:val="ListParagraph"/>
        <w:widowControl/>
        <w:numPr>
          <w:ilvl w:val="0"/>
          <w:numId w:val="26"/>
        </w:numPr>
        <w:adjustRightInd/>
        <w:textAlignment w:val="auto"/>
        <w:rPr>
          <w:rFonts w:ascii="Arial" w:hAnsi="Arial" w:cs="Arial"/>
          <w:color w:val="000C30"/>
        </w:rPr>
      </w:pPr>
      <w:r w:rsidRPr="00880F16">
        <w:rPr>
          <w:rFonts w:ascii="Arial" w:hAnsi="Arial" w:cs="Arial"/>
          <w:color w:val="000C30"/>
        </w:rPr>
        <w:t>Analysis of behaviour, wellbeing and safeguarding data</w:t>
      </w:r>
    </w:p>
    <w:p w14:paraId="3DC2D27E" w14:textId="77777777" w:rsidR="00850D31" w:rsidRDefault="00850D31" w:rsidP="00880F16">
      <w:pPr>
        <w:rPr>
          <w:rFonts w:ascii="Arial" w:hAnsi="Arial" w:cs="Arial"/>
          <w:color w:val="000C30"/>
        </w:rPr>
      </w:pPr>
    </w:p>
    <w:p w14:paraId="09AD03E0" w14:textId="5F50E735" w:rsidR="00880F16" w:rsidRPr="00880F16" w:rsidRDefault="00880F16" w:rsidP="00880F16">
      <w:pPr>
        <w:rPr>
          <w:rFonts w:ascii="Arial" w:hAnsi="Arial" w:cs="Arial"/>
          <w:color w:val="000C30"/>
        </w:rPr>
      </w:pPr>
      <w:r w:rsidRPr="00880F16">
        <w:rPr>
          <w:rFonts w:ascii="Arial" w:hAnsi="Arial" w:cs="Arial"/>
          <w:color w:val="000C30"/>
        </w:rPr>
        <w:t>Monitoring enables us to celebrate effective practice, identify areas for development, and ensure consistency in quality across the school.</w:t>
      </w:r>
    </w:p>
    <w:p w14:paraId="4D7A540F" w14:textId="77777777" w:rsidR="00880F16" w:rsidRPr="00880F16" w:rsidRDefault="00880F16" w:rsidP="00880F16">
      <w:pPr>
        <w:rPr>
          <w:rFonts w:ascii="Arial" w:hAnsi="Arial" w:cs="Arial"/>
        </w:rPr>
      </w:pPr>
    </w:p>
    <w:p w14:paraId="68F79951" w14:textId="77777777" w:rsidR="00880F16" w:rsidRPr="00880F16" w:rsidRDefault="00880F16" w:rsidP="00880F16">
      <w:pPr>
        <w:rPr>
          <w:rFonts w:ascii="Arial" w:hAnsi="Arial" w:cs="Arial"/>
          <w:b/>
          <w:bCs/>
          <w:color w:val="000C30"/>
        </w:rPr>
      </w:pPr>
      <w:r w:rsidRPr="00880F16">
        <w:rPr>
          <w:rFonts w:ascii="Arial" w:hAnsi="Arial" w:cs="Arial"/>
          <w:b/>
          <w:bCs/>
          <w:color w:val="000C30"/>
        </w:rPr>
        <w:t>Evaluating Impact</w:t>
      </w:r>
    </w:p>
    <w:p w14:paraId="7DC19868" w14:textId="77777777" w:rsidR="00880F16" w:rsidRPr="00880F16" w:rsidRDefault="00880F16" w:rsidP="00880F16">
      <w:pPr>
        <w:rPr>
          <w:rFonts w:ascii="Arial" w:hAnsi="Arial" w:cs="Arial"/>
          <w:color w:val="000C30"/>
        </w:rPr>
      </w:pPr>
      <w:r w:rsidRPr="00880F16">
        <w:rPr>
          <w:rFonts w:ascii="Arial" w:hAnsi="Arial" w:cs="Arial"/>
          <w:color w:val="000C30"/>
        </w:rPr>
        <w:t>We evaluate the impact of PSHE education by looking at:</w:t>
      </w:r>
    </w:p>
    <w:p w14:paraId="0700C1C6" w14:textId="77777777" w:rsidR="00880F16" w:rsidRPr="00880F16" w:rsidRDefault="00880F16" w:rsidP="00880F16">
      <w:pPr>
        <w:rPr>
          <w:rFonts w:ascii="Arial" w:hAnsi="Arial" w:cs="Arial"/>
          <w:color w:val="000C30"/>
        </w:rPr>
      </w:pPr>
    </w:p>
    <w:p w14:paraId="4316834D" w14:textId="77777777" w:rsidR="00880F16" w:rsidRPr="00880F16" w:rsidRDefault="00880F16">
      <w:pPr>
        <w:pStyle w:val="ListParagraph"/>
        <w:widowControl/>
        <w:numPr>
          <w:ilvl w:val="0"/>
          <w:numId w:val="27"/>
        </w:numPr>
        <w:adjustRightInd/>
        <w:textAlignment w:val="auto"/>
        <w:rPr>
          <w:rFonts w:ascii="Arial" w:hAnsi="Arial" w:cs="Arial"/>
          <w:color w:val="000C30"/>
        </w:rPr>
      </w:pPr>
      <w:r w:rsidRPr="00880F16">
        <w:rPr>
          <w:rFonts w:ascii="Arial" w:hAnsi="Arial" w:cs="Arial"/>
          <w:color w:val="000C30"/>
        </w:rPr>
        <w:t>Children's knowledge, skills and confidence as evidenced through assessment</w:t>
      </w:r>
    </w:p>
    <w:p w14:paraId="51B7E78E" w14:textId="77777777" w:rsidR="00880F16" w:rsidRPr="00880F16" w:rsidRDefault="00880F16">
      <w:pPr>
        <w:pStyle w:val="ListParagraph"/>
        <w:widowControl/>
        <w:numPr>
          <w:ilvl w:val="0"/>
          <w:numId w:val="27"/>
        </w:numPr>
        <w:adjustRightInd/>
        <w:textAlignment w:val="auto"/>
        <w:rPr>
          <w:rFonts w:ascii="Arial" w:hAnsi="Arial" w:cs="Arial"/>
          <w:color w:val="000C30"/>
        </w:rPr>
      </w:pPr>
      <w:r w:rsidRPr="00880F16">
        <w:rPr>
          <w:rFonts w:ascii="Arial" w:hAnsi="Arial" w:cs="Arial"/>
          <w:color w:val="000C30"/>
        </w:rPr>
        <w:t>Quality of relationships between children and between children and adults</w:t>
      </w:r>
    </w:p>
    <w:p w14:paraId="173B1079" w14:textId="77777777" w:rsidR="00880F16" w:rsidRPr="00880F16" w:rsidRDefault="00880F16">
      <w:pPr>
        <w:pStyle w:val="ListParagraph"/>
        <w:widowControl/>
        <w:numPr>
          <w:ilvl w:val="0"/>
          <w:numId w:val="27"/>
        </w:numPr>
        <w:adjustRightInd/>
        <w:textAlignment w:val="auto"/>
        <w:rPr>
          <w:rFonts w:ascii="Arial" w:hAnsi="Arial" w:cs="Arial"/>
          <w:color w:val="000C30"/>
        </w:rPr>
      </w:pPr>
      <w:r w:rsidRPr="00880F16">
        <w:rPr>
          <w:rFonts w:ascii="Arial" w:hAnsi="Arial" w:cs="Arial"/>
          <w:color w:val="000C30"/>
        </w:rPr>
        <w:t>Positive behaviour and ability to resolve conflicts constructively</w:t>
      </w:r>
    </w:p>
    <w:p w14:paraId="4FF3BC49" w14:textId="77777777" w:rsidR="00880F16" w:rsidRPr="00880F16" w:rsidRDefault="00880F16">
      <w:pPr>
        <w:pStyle w:val="ListParagraph"/>
        <w:widowControl/>
        <w:numPr>
          <w:ilvl w:val="0"/>
          <w:numId w:val="27"/>
        </w:numPr>
        <w:adjustRightInd/>
        <w:textAlignment w:val="auto"/>
        <w:rPr>
          <w:rFonts w:ascii="Arial" w:hAnsi="Arial" w:cs="Arial"/>
          <w:color w:val="000C30"/>
        </w:rPr>
      </w:pPr>
      <w:r w:rsidRPr="00880F16">
        <w:rPr>
          <w:rFonts w:ascii="Arial" w:hAnsi="Arial" w:cs="Arial"/>
          <w:color w:val="000C30"/>
        </w:rPr>
        <w:t>Children's wellbeing and mental health indicators</w:t>
      </w:r>
    </w:p>
    <w:p w14:paraId="548B1D8D" w14:textId="77777777" w:rsidR="00880F16" w:rsidRPr="00880F16" w:rsidRDefault="00880F16">
      <w:pPr>
        <w:pStyle w:val="ListParagraph"/>
        <w:widowControl/>
        <w:numPr>
          <w:ilvl w:val="0"/>
          <w:numId w:val="27"/>
        </w:numPr>
        <w:adjustRightInd/>
        <w:textAlignment w:val="auto"/>
        <w:rPr>
          <w:rFonts w:ascii="Arial" w:hAnsi="Arial" w:cs="Arial"/>
          <w:color w:val="000C30"/>
        </w:rPr>
      </w:pPr>
      <w:r w:rsidRPr="00880F16">
        <w:rPr>
          <w:rFonts w:ascii="Arial" w:hAnsi="Arial" w:cs="Arial"/>
          <w:color w:val="000C30"/>
        </w:rPr>
        <w:t>Children's confidence in seeking help and reporting concerns</w:t>
      </w:r>
    </w:p>
    <w:p w14:paraId="77F98CAD" w14:textId="77777777" w:rsidR="00880F16" w:rsidRPr="00880F16" w:rsidRDefault="00880F16">
      <w:pPr>
        <w:pStyle w:val="ListParagraph"/>
        <w:widowControl/>
        <w:numPr>
          <w:ilvl w:val="0"/>
          <w:numId w:val="27"/>
        </w:numPr>
        <w:adjustRightInd/>
        <w:textAlignment w:val="auto"/>
        <w:rPr>
          <w:rFonts w:ascii="Arial" w:hAnsi="Arial" w:cs="Arial"/>
          <w:color w:val="000C30"/>
        </w:rPr>
      </w:pPr>
      <w:r w:rsidRPr="00880F16">
        <w:rPr>
          <w:rFonts w:ascii="Arial" w:hAnsi="Arial" w:cs="Arial"/>
          <w:color w:val="000C30"/>
        </w:rPr>
        <w:t>Safeguarding data and how well children identify and report concerns</w:t>
      </w:r>
    </w:p>
    <w:p w14:paraId="3B96BC9D" w14:textId="77777777" w:rsidR="00880F16" w:rsidRPr="00880F16" w:rsidRDefault="00880F16">
      <w:pPr>
        <w:pStyle w:val="ListParagraph"/>
        <w:widowControl/>
        <w:numPr>
          <w:ilvl w:val="0"/>
          <w:numId w:val="27"/>
        </w:numPr>
        <w:adjustRightInd/>
        <w:textAlignment w:val="auto"/>
        <w:rPr>
          <w:rFonts w:ascii="Arial" w:hAnsi="Arial" w:cs="Arial"/>
          <w:color w:val="000C30"/>
        </w:rPr>
      </w:pPr>
      <w:r w:rsidRPr="00880F16">
        <w:rPr>
          <w:rFonts w:ascii="Arial" w:hAnsi="Arial" w:cs="Arial"/>
          <w:color w:val="000C30"/>
        </w:rPr>
        <w:t>Preparedness for transition to secondary school</w:t>
      </w:r>
    </w:p>
    <w:p w14:paraId="20CE9EF1" w14:textId="77777777" w:rsidR="00880F16" w:rsidRPr="00880F16" w:rsidRDefault="00880F16" w:rsidP="00880F16">
      <w:pPr>
        <w:rPr>
          <w:rFonts w:ascii="Arial" w:hAnsi="Arial" w:cs="Arial"/>
          <w:color w:val="000C30"/>
        </w:rPr>
      </w:pPr>
    </w:p>
    <w:p w14:paraId="31B4371A" w14:textId="77777777" w:rsidR="00880F16" w:rsidRPr="00880F16" w:rsidRDefault="00880F16" w:rsidP="00880F16">
      <w:pPr>
        <w:rPr>
          <w:rFonts w:ascii="Arial" w:hAnsi="Arial" w:cs="Arial"/>
          <w:color w:val="000C30"/>
        </w:rPr>
      </w:pPr>
      <w:r w:rsidRPr="00880F16">
        <w:rPr>
          <w:rFonts w:ascii="Arial" w:hAnsi="Arial" w:cs="Arial"/>
          <w:color w:val="000C30"/>
        </w:rPr>
        <w:t>This evaluation informs ongoing improvement of our PSHE provision and contributes to our annual policy review.</w:t>
      </w:r>
    </w:p>
    <w:p w14:paraId="69B2B915" w14:textId="77777777" w:rsidR="00880F16" w:rsidRPr="00880F16" w:rsidRDefault="00880F16" w:rsidP="00880F16">
      <w:pPr>
        <w:rPr>
          <w:rFonts w:ascii="Arial" w:hAnsi="Arial" w:cs="Arial"/>
          <w:color w:val="000C30"/>
        </w:rPr>
      </w:pPr>
    </w:p>
    <w:p w14:paraId="08735644" w14:textId="77777777" w:rsidR="00880F16" w:rsidRPr="00880F16" w:rsidRDefault="00880F16" w:rsidP="00880F16">
      <w:pPr>
        <w:rPr>
          <w:rFonts w:ascii="Arial" w:hAnsi="Arial" w:cs="Arial"/>
          <w:b/>
          <w:bCs/>
          <w:color w:val="000C30"/>
        </w:rPr>
      </w:pPr>
      <w:r w:rsidRPr="00880F16">
        <w:rPr>
          <w:rFonts w:ascii="Arial" w:hAnsi="Arial" w:cs="Arial"/>
          <w:b/>
          <w:bCs/>
          <w:color w:val="000C30"/>
        </w:rPr>
        <w:t>12. Links to Other Policies and Curriculum Areas</w:t>
      </w:r>
    </w:p>
    <w:p w14:paraId="4BC116F0" w14:textId="77777777" w:rsidR="00880F16" w:rsidRPr="00880F16" w:rsidRDefault="00880F16" w:rsidP="00880F16">
      <w:pPr>
        <w:rPr>
          <w:rFonts w:ascii="Arial" w:hAnsi="Arial" w:cs="Arial"/>
          <w:b/>
          <w:bCs/>
          <w:color w:val="000C30"/>
        </w:rPr>
      </w:pPr>
    </w:p>
    <w:p w14:paraId="4999E3C8" w14:textId="77777777" w:rsidR="00880F16" w:rsidRPr="00880F16" w:rsidRDefault="00880F16" w:rsidP="00880F16">
      <w:pPr>
        <w:rPr>
          <w:rFonts w:ascii="Arial" w:hAnsi="Arial" w:cs="Arial"/>
          <w:color w:val="000C30"/>
        </w:rPr>
      </w:pPr>
      <w:r w:rsidRPr="00880F16">
        <w:rPr>
          <w:rFonts w:ascii="Arial" w:hAnsi="Arial" w:cs="Arial"/>
          <w:color w:val="000C30"/>
        </w:rPr>
        <w:t>PSHE does not exist in isolation but connects closely with other areas of school life and curriculum. This PSHE policy should be read in conjunction with:</w:t>
      </w:r>
    </w:p>
    <w:p w14:paraId="2FC44D65" w14:textId="77777777" w:rsidR="00880F16" w:rsidRPr="00880F16" w:rsidRDefault="00880F16" w:rsidP="00880F16">
      <w:pPr>
        <w:rPr>
          <w:rFonts w:ascii="Arial" w:hAnsi="Arial" w:cs="Arial"/>
          <w:color w:val="000C30"/>
        </w:rPr>
      </w:pPr>
    </w:p>
    <w:p w14:paraId="18D9D816" w14:textId="5555990D" w:rsidR="00880F16" w:rsidRPr="00880F16" w:rsidRDefault="00880F16">
      <w:pPr>
        <w:pStyle w:val="ListParagraph"/>
        <w:widowControl/>
        <w:numPr>
          <w:ilvl w:val="0"/>
          <w:numId w:val="28"/>
        </w:numPr>
        <w:adjustRightInd/>
        <w:textAlignment w:val="auto"/>
        <w:rPr>
          <w:rFonts w:ascii="Arial" w:hAnsi="Arial" w:cs="Arial"/>
          <w:color w:val="000C30"/>
        </w:rPr>
      </w:pPr>
      <w:r w:rsidRPr="00880F16">
        <w:rPr>
          <w:rFonts w:ascii="Arial" w:hAnsi="Arial" w:cs="Arial"/>
          <w:color w:val="000C30"/>
        </w:rPr>
        <w:t>Child Protection Policy</w:t>
      </w:r>
    </w:p>
    <w:p w14:paraId="784386E6" w14:textId="77777777" w:rsidR="00880F16" w:rsidRPr="00880F16" w:rsidRDefault="00880F16">
      <w:pPr>
        <w:pStyle w:val="ListParagraph"/>
        <w:widowControl/>
        <w:numPr>
          <w:ilvl w:val="0"/>
          <w:numId w:val="28"/>
        </w:numPr>
        <w:adjustRightInd/>
        <w:textAlignment w:val="auto"/>
        <w:rPr>
          <w:rFonts w:ascii="Arial" w:hAnsi="Arial" w:cs="Arial"/>
          <w:color w:val="000C30"/>
        </w:rPr>
      </w:pPr>
      <w:r w:rsidRPr="00880F16">
        <w:rPr>
          <w:rFonts w:ascii="Arial" w:hAnsi="Arial" w:cs="Arial"/>
          <w:color w:val="000C30"/>
        </w:rPr>
        <w:t>Behaviour Policy</w:t>
      </w:r>
    </w:p>
    <w:p w14:paraId="519B2DA0" w14:textId="77777777" w:rsidR="00880F16" w:rsidRPr="00880F16" w:rsidRDefault="00880F16">
      <w:pPr>
        <w:pStyle w:val="ListParagraph"/>
        <w:widowControl/>
        <w:numPr>
          <w:ilvl w:val="0"/>
          <w:numId w:val="28"/>
        </w:numPr>
        <w:adjustRightInd/>
        <w:textAlignment w:val="auto"/>
        <w:rPr>
          <w:rFonts w:ascii="Arial" w:hAnsi="Arial" w:cs="Arial"/>
          <w:color w:val="000C30"/>
        </w:rPr>
      </w:pPr>
      <w:r w:rsidRPr="00880F16">
        <w:rPr>
          <w:rFonts w:ascii="Arial" w:hAnsi="Arial" w:cs="Arial"/>
          <w:color w:val="000C30"/>
        </w:rPr>
        <w:t>Anti-Bullying Policy</w:t>
      </w:r>
    </w:p>
    <w:p w14:paraId="49322792" w14:textId="5CDEB1D3" w:rsidR="00880F16" w:rsidRPr="00880F16" w:rsidRDefault="00880F16">
      <w:pPr>
        <w:pStyle w:val="ListParagraph"/>
        <w:widowControl/>
        <w:numPr>
          <w:ilvl w:val="0"/>
          <w:numId w:val="28"/>
        </w:numPr>
        <w:adjustRightInd/>
        <w:textAlignment w:val="auto"/>
        <w:rPr>
          <w:rFonts w:ascii="Arial" w:hAnsi="Arial" w:cs="Arial"/>
          <w:color w:val="000C30"/>
        </w:rPr>
      </w:pPr>
      <w:r w:rsidRPr="00880F16">
        <w:rPr>
          <w:rFonts w:ascii="Arial" w:hAnsi="Arial" w:cs="Arial"/>
          <w:color w:val="000C30"/>
        </w:rPr>
        <w:t>Online Safety Policy</w:t>
      </w:r>
    </w:p>
    <w:p w14:paraId="2424DAB7" w14:textId="533F0C5F" w:rsidR="00880F16" w:rsidRPr="006E5F74" w:rsidRDefault="00880F16">
      <w:pPr>
        <w:pStyle w:val="ListParagraph"/>
        <w:widowControl/>
        <w:numPr>
          <w:ilvl w:val="0"/>
          <w:numId w:val="28"/>
        </w:numPr>
        <w:adjustRightInd/>
        <w:textAlignment w:val="auto"/>
        <w:rPr>
          <w:rFonts w:ascii="Arial" w:hAnsi="Arial" w:cs="Arial"/>
          <w:color w:val="000C30"/>
        </w:rPr>
      </w:pPr>
      <w:r w:rsidRPr="006E5F74">
        <w:rPr>
          <w:rFonts w:ascii="Arial" w:hAnsi="Arial" w:cs="Arial"/>
          <w:color w:val="000C30"/>
        </w:rPr>
        <w:t>Equality Policy</w:t>
      </w:r>
    </w:p>
    <w:p w14:paraId="34E76DAE" w14:textId="77777777" w:rsidR="00880F16" w:rsidRPr="00880F16" w:rsidRDefault="00880F16">
      <w:pPr>
        <w:pStyle w:val="ListParagraph"/>
        <w:widowControl/>
        <w:numPr>
          <w:ilvl w:val="0"/>
          <w:numId w:val="28"/>
        </w:numPr>
        <w:adjustRightInd/>
        <w:textAlignment w:val="auto"/>
        <w:rPr>
          <w:rFonts w:ascii="Arial" w:hAnsi="Arial" w:cs="Arial"/>
          <w:color w:val="000C30"/>
        </w:rPr>
      </w:pPr>
      <w:r w:rsidRPr="00880F16">
        <w:rPr>
          <w:rFonts w:ascii="Arial" w:hAnsi="Arial" w:cs="Arial"/>
          <w:color w:val="000C30"/>
        </w:rPr>
        <w:t>SEND Policy</w:t>
      </w:r>
    </w:p>
    <w:p w14:paraId="2D6785D4" w14:textId="77777777" w:rsidR="00880F16" w:rsidRPr="00880F16" w:rsidRDefault="00880F16">
      <w:pPr>
        <w:pStyle w:val="ListParagraph"/>
        <w:widowControl/>
        <w:numPr>
          <w:ilvl w:val="0"/>
          <w:numId w:val="28"/>
        </w:numPr>
        <w:adjustRightInd/>
        <w:textAlignment w:val="auto"/>
        <w:rPr>
          <w:rFonts w:ascii="Arial" w:hAnsi="Arial" w:cs="Arial"/>
          <w:color w:val="000C30"/>
        </w:rPr>
      </w:pPr>
      <w:r w:rsidRPr="00880F16">
        <w:rPr>
          <w:rFonts w:ascii="Arial" w:hAnsi="Arial" w:cs="Arial"/>
          <w:color w:val="000C30"/>
        </w:rPr>
        <w:t>Health and Safety Policy</w:t>
      </w:r>
    </w:p>
    <w:p w14:paraId="7785D2C8" w14:textId="77777777" w:rsidR="00880F16" w:rsidRPr="00880F16" w:rsidRDefault="00880F16" w:rsidP="00880F16">
      <w:pPr>
        <w:rPr>
          <w:rFonts w:ascii="Arial" w:hAnsi="Arial" w:cs="Arial"/>
          <w:color w:val="000C30"/>
        </w:rPr>
      </w:pPr>
    </w:p>
    <w:p w14:paraId="63F42868" w14:textId="77777777" w:rsidR="00880F16" w:rsidRPr="00880F16" w:rsidRDefault="00880F16" w:rsidP="00880F16">
      <w:pPr>
        <w:rPr>
          <w:rFonts w:ascii="Arial" w:hAnsi="Arial" w:cs="Arial"/>
          <w:b/>
          <w:bCs/>
          <w:color w:val="000C30"/>
        </w:rPr>
      </w:pPr>
      <w:r w:rsidRPr="00880F16">
        <w:rPr>
          <w:rFonts w:ascii="Arial" w:hAnsi="Arial" w:cs="Arial"/>
          <w:b/>
          <w:bCs/>
          <w:color w:val="000C30"/>
        </w:rPr>
        <w:t>Links Across the Curriculum</w:t>
      </w:r>
    </w:p>
    <w:p w14:paraId="28BF1166" w14:textId="77777777" w:rsidR="00880F16" w:rsidRPr="00880F16" w:rsidRDefault="00880F16" w:rsidP="00880F16">
      <w:pPr>
        <w:rPr>
          <w:rFonts w:ascii="Arial" w:hAnsi="Arial" w:cs="Arial"/>
          <w:color w:val="000C30"/>
        </w:rPr>
      </w:pPr>
      <w:r w:rsidRPr="00880F16">
        <w:rPr>
          <w:rFonts w:ascii="Arial" w:hAnsi="Arial" w:cs="Arial"/>
          <w:color w:val="000C30"/>
        </w:rPr>
        <w:t>PSHE learning is reinforced through other curriculum subjects including:</w:t>
      </w:r>
    </w:p>
    <w:p w14:paraId="450B33F2" w14:textId="34CA7D97" w:rsidR="00880F16" w:rsidRPr="00880F16" w:rsidRDefault="00880F16">
      <w:pPr>
        <w:pStyle w:val="ListParagraph"/>
        <w:widowControl/>
        <w:numPr>
          <w:ilvl w:val="0"/>
          <w:numId w:val="29"/>
        </w:numPr>
        <w:adjustRightInd/>
        <w:textAlignment w:val="auto"/>
        <w:rPr>
          <w:rFonts w:ascii="Arial" w:hAnsi="Arial" w:cs="Arial"/>
          <w:color w:val="000C30"/>
        </w:rPr>
      </w:pPr>
      <w:r w:rsidRPr="00880F16">
        <w:rPr>
          <w:rFonts w:ascii="Arial" w:hAnsi="Arial" w:cs="Arial"/>
          <w:color w:val="000C30"/>
        </w:rPr>
        <w:t>Science: Learning about the human body, life cycles, health, drugs and their effects, puberty and reproduction</w:t>
      </w:r>
    </w:p>
    <w:p w14:paraId="59D4A61A" w14:textId="5740E4F8" w:rsidR="00880F16" w:rsidRPr="00880F16" w:rsidRDefault="00880F16">
      <w:pPr>
        <w:pStyle w:val="ListParagraph"/>
        <w:widowControl/>
        <w:numPr>
          <w:ilvl w:val="0"/>
          <w:numId w:val="29"/>
        </w:numPr>
        <w:adjustRightInd/>
        <w:textAlignment w:val="auto"/>
        <w:rPr>
          <w:rFonts w:ascii="Arial" w:hAnsi="Arial" w:cs="Arial"/>
          <w:color w:val="000C30"/>
        </w:rPr>
      </w:pPr>
      <w:r w:rsidRPr="00880F16">
        <w:rPr>
          <w:rFonts w:ascii="Arial" w:hAnsi="Arial" w:cs="Arial"/>
          <w:color w:val="000C30"/>
        </w:rPr>
        <w:t>ICT:  Online safety, respectful online communication, understanding how technology works and is used</w:t>
      </w:r>
    </w:p>
    <w:p w14:paraId="4DF50F75" w14:textId="6F9CD323" w:rsidR="00880F16" w:rsidRPr="00880F16" w:rsidRDefault="00880F16">
      <w:pPr>
        <w:pStyle w:val="ListParagraph"/>
        <w:widowControl/>
        <w:numPr>
          <w:ilvl w:val="0"/>
          <w:numId w:val="29"/>
        </w:numPr>
        <w:adjustRightInd/>
        <w:textAlignment w:val="auto"/>
        <w:rPr>
          <w:rFonts w:ascii="Arial" w:hAnsi="Arial" w:cs="Arial"/>
          <w:color w:val="000C30"/>
        </w:rPr>
      </w:pPr>
      <w:r w:rsidRPr="00880F16">
        <w:rPr>
          <w:rFonts w:ascii="Arial" w:hAnsi="Arial" w:cs="Arial"/>
          <w:color w:val="000C30"/>
        </w:rPr>
        <w:t>PE:  Physical health, benefits of exercise, teamwork, resilience, managing success and failure</w:t>
      </w:r>
    </w:p>
    <w:p w14:paraId="4D5ED771" w14:textId="6E5CC5C5" w:rsidR="00880F16" w:rsidRPr="00880F16" w:rsidRDefault="00880F16">
      <w:pPr>
        <w:pStyle w:val="ListParagraph"/>
        <w:widowControl/>
        <w:numPr>
          <w:ilvl w:val="0"/>
          <w:numId w:val="29"/>
        </w:numPr>
        <w:adjustRightInd/>
        <w:textAlignment w:val="auto"/>
        <w:rPr>
          <w:rFonts w:ascii="Arial" w:hAnsi="Arial" w:cs="Arial"/>
          <w:color w:val="000C30"/>
        </w:rPr>
      </w:pPr>
      <w:r w:rsidRPr="00880F16">
        <w:rPr>
          <w:rFonts w:ascii="Arial" w:hAnsi="Arial" w:cs="Arial"/>
          <w:color w:val="000C30"/>
        </w:rPr>
        <w:t>Citizenship: Rights and responsibilities, democracy, community involvement, understanding diverse communities</w:t>
      </w:r>
    </w:p>
    <w:p w14:paraId="4A7BDF05" w14:textId="781C11AC" w:rsidR="00880F16" w:rsidRPr="00880F16" w:rsidRDefault="00880F16">
      <w:pPr>
        <w:pStyle w:val="ListParagraph"/>
        <w:widowControl/>
        <w:numPr>
          <w:ilvl w:val="0"/>
          <w:numId w:val="29"/>
        </w:numPr>
        <w:adjustRightInd/>
        <w:textAlignment w:val="auto"/>
        <w:rPr>
          <w:rFonts w:ascii="Arial" w:hAnsi="Arial" w:cs="Arial"/>
          <w:color w:val="000C30"/>
        </w:rPr>
      </w:pPr>
      <w:r w:rsidRPr="00880F16">
        <w:rPr>
          <w:rFonts w:ascii="Arial" w:hAnsi="Arial" w:cs="Arial"/>
          <w:color w:val="000C30"/>
        </w:rPr>
        <w:lastRenderedPageBreak/>
        <w:t>Religious Education: Moral questions, values, beliefs and world views, diversity and respect</w:t>
      </w:r>
    </w:p>
    <w:p w14:paraId="0D279BE9" w14:textId="67DEDE1B" w:rsidR="00880F16" w:rsidRPr="00880F16" w:rsidRDefault="00880F16">
      <w:pPr>
        <w:pStyle w:val="ListParagraph"/>
        <w:widowControl/>
        <w:numPr>
          <w:ilvl w:val="0"/>
          <w:numId w:val="29"/>
        </w:numPr>
        <w:adjustRightInd/>
        <w:textAlignment w:val="auto"/>
        <w:rPr>
          <w:rFonts w:ascii="Arial" w:hAnsi="Arial" w:cs="Arial"/>
          <w:color w:val="000C30"/>
        </w:rPr>
      </w:pPr>
      <w:r w:rsidRPr="00880F16">
        <w:rPr>
          <w:rFonts w:ascii="Arial" w:hAnsi="Arial" w:cs="Arial"/>
          <w:color w:val="000C30"/>
        </w:rPr>
        <w:t>English: Texts often provide opportunities to explore PSHE themes including relationships, diversity, moral dilemmas, resilience and identity</w:t>
      </w:r>
    </w:p>
    <w:p w14:paraId="4394EBFF" w14:textId="77777777" w:rsidR="00880F16" w:rsidRPr="00880F16" w:rsidRDefault="00880F16" w:rsidP="00880F16">
      <w:pPr>
        <w:pStyle w:val="ListParagraph"/>
        <w:rPr>
          <w:rFonts w:ascii="Arial" w:hAnsi="Arial" w:cs="Arial"/>
          <w:color w:val="000C30"/>
        </w:rPr>
      </w:pPr>
    </w:p>
    <w:p w14:paraId="432E71E0" w14:textId="77777777" w:rsidR="00880F16" w:rsidRPr="00880F16" w:rsidRDefault="00880F16" w:rsidP="00880F16">
      <w:pPr>
        <w:rPr>
          <w:rFonts w:ascii="Arial" w:hAnsi="Arial" w:cs="Arial"/>
          <w:color w:val="000C30"/>
        </w:rPr>
      </w:pPr>
      <w:r w:rsidRPr="00880F16">
        <w:rPr>
          <w:rFonts w:ascii="Arial" w:hAnsi="Arial" w:cs="Arial"/>
          <w:color w:val="000C30"/>
        </w:rPr>
        <w:t>Teachers actively make connections between PSHE and other learning, reinforcing understanding and helping children to see how PSHE knowledge and skills apply across different contexts.</w:t>
      </w:r>
    </w:p>
    <w:p w14:paraId="67D368DA" w14:textId="77777777" w:rsidR="00880F16" w:rsidRPr="00880F16" w:rsidRDefault="00880F16" w:rsidP="00880F16">
      <w:pPr>
        <w:rPr>
          <w:rFonts w:ascii="Arial" w:hAnsi="Arial" w:cs="Arial"/>
          <w:color w:val="000C30"/>
        </w:rPr>
      </w:pPr>
    </w:p>
    <w:p w14:paraId="346A622A" w14:textId="77777777" w:rsidR="00880F16" w:rsidRPr="00880F16" w:rsidRDefault="00880F16" w:rsidP="00880F16">
      <w:pPr>
        <w:rPr>
          <w:rFonts w:ascii="Arial" w:hAnsi="Arial" w:cs="Arial"/>
          <w:b/>
          <w:bCs/>
          <w:color w:val="000C30"/>
        </w:rPr>
      </w:pPr>
      <w:r w:rsidRPr="00880F16">
        <w:rPr>
          <w:rFonts w:ascii="Arial" w:hAnsi="Arial" w:cs="Arial"/>
          <w:b/>
          <w:bCs/>
          <w:color w:val="000C30"/>
        </w:rPr>
        <w:t>13. Policy Development, Review and Approval</w:t>
      </w:r>
    </w:p>
    <w:p w14:paraId="7044BF78" w14:textId="77777777" w:rsidR="00880F16" w:rsidRPr="00880F16" w:rsidRDefault="00880F16" w:rsidP="00880F16">
      <w:pPr>
        <w:rPr>
          <w:rFonts w:ascii="Arial" w:hAnsi="Arial" w:cs="Arial"/>
          <w:color w:val="000C30"/>
        </w:rPr>
      </w:pPr>
    </w:p>
    <w:p w14:paraId="1872531C" w14:textId="77777777" w:rsidR="00880F16" w:rsidRPr="00880F16" w:rsidRDefault="00880F16" w:rsidP="00880F16">
      <w:pPr>
        <w:rPr>
          <w:rFonts w:ascii="Arial" w:hAnsi="Arial" w:cs="Arial"/>
          <w:color w:val="000C30"/>
        </w:rPr>
      </w:pPr>
      <w:r w:rsidRPr="00880F16">
        <w:rPr>
          <w:rFonts w:ascii="Arial" w:hAnsi="Arial" w:cs="Arial"/>
          <w:color w:val="000C30"/>
        </w:rPr>
        <w:t>This policy was developed through consultation with:</w:t>
      </w:r>
    </w:p>
    <w:p w14:paraId="74EB1E07" w14:textId="77777777" w:rsidR="00880F16" w:rsidRPr="00880F16" w:rsidRDefault="00880F16" w:rsidP="00880F16">
      <w:pPr>
        <w:rPr>
          <w:rFonts w:ascii="Arial" w:hAnsi="Arial" w:cs="Arial"/>
          <w:color w:val="000C30"/>
        </w:rPr>
      </w:pPr>
    </w:p>
    <w:p w14:paraId="7AEBEFF8" w14:textId="77777777" w:rsidR="00880F16" w:rsidRPr="00880F16" w:rsidRDefault="00880F16">
      <w:pPr>
        <w:pStyle w:val="ListParagraph"/>
        <w:widowControl/>
        <w:numPr>
          <w:ilvl w:val="0"/>
          <w:numId w:val="30"/>
        </w:numPr>
        <w:adjustRightInd/>
        <w:textAlignment w:val="auto"/>
        <w:rPr>
          <w:rFonts w:ascii="Arial" w:hAnsi="Arial" w:cs="Arial"/>
          <w:color w:val="000C30"/>
        </w:rPr>
      </w:pPr>
      <w:r w:rsidRPr="00880F16">
        <w:rPr>
          <w:rFonts w:ascii="Arial" w:hAnsi="Arial" w:cs="Arial"/>
          <w:color w:val="000C30"/>
        </w:rPr>
        <w:t>School staff, including teaching staff and senior leadership</w:t>
      </w:r>
    </w:p>
    <w:p w14:paraId="4861FFFE" w14:textId="77777777" w:rsidR="00880F16" w:rsidRPr="00880F16" w:rsidRDefault="00880F16">
      <w:pPr>
        <w:pStyle w:val="ListParagraph"/>
        <w:widowControl/>
        <w:numPr>
          <w:ilvl w:val="0"/>
          <w:numId w:val="30"/>
        </w:numPr>
        <w:adjustRightInd/>
        <w:textAlignment w:val="auto"/>
        <w:rPr>
          <w:rFonts w:ascii="Arial" w:hAnsi="Arial" w:cs="Arial"/>
          <w:color w:val="000C30"/>
        </w:rPr>
      </w:pPr>
      <w:r w:rsidRPr="00880F16">
        <w:rPr>
          <w:rFonts w:ascii="Arial" w:hAnsi="Arial" w:cs="Arial"/>
          <w:color w:val="000C30"/>
        </w:rPr>
        <w:t xml:space="preserve">Parents and carers through consultation </w:t>
      </w:r>
    </w:p>
    <w:p w14:paraId="72A699B3" w14:textId="77777777" w:rsidR="00880F16" w:rsidRPr="00880F16" w:rsidRDefault="00880F16">
      <w:pPr>
        <w:pStyle w:val="ListParagraph"/>
        <w:widowControl/>
        <w:numPr>
          <w:ilvl w:val="0"/>
          <w:numId w:val="30"/>
        </w:numPr>
        <w:adjustRightInd/>
        <w:textAlignment w:val="auto"/>
        <w:rPr>
          <w:rFonts w:ascii="Arial" w:hAnsi="Arial" w:cs="Arial"/>
          <w:color w:val="000C30"/>
        </w:rPr>
      </w:pPr>
      <w:r w:rsidRPr="00880F16">
        <w:rPr>
          <w:rFonts w:ascii="Arial" w:hAnsi="Arial" w:cs="Arial"/>
          <w:color w:val="000C30"/>
        </w:rPr>
        <w:t xml:space="preserve">Governors </w:t>
      </w:r>
    </w:p>
    <w:p w14:paraId="7C634D7A" w14:textId="77777777" w:rsidR="00880F16" w:rsidRPr="00880F16" w:rsidRDefault="00880F16" w:rsidP="00880F16">
      <w:pPr>
        <w:rPr>
          <w:rFonts w:ascii="Arial" w:hAnsi="Arial" w:cs="Arial"/>
        </w:rPr>
      </w:pPr>
    </w:p>
    <w:p w14:paraId="08A03F6E" w14:textId="77777777" w:rsidR="00880F16" w:rsidRPr="00880F16" w:rsidRDefault="00880F16" w:rsidP="00880F16">
      <w:pPr>
        <w:rPr>
          <w:rFonts w:ascii="Arial" w:hAnsi="Arial" w:cs="Arial"/>
          <w:b/>
          <w:bCs/>
          <w:color w:val="000C30"/>
        </w:rPr>
      </w:pPr>
      <w:r w:rsidRPr="00880F16">
        <w:rPr>
          <w:rFonts w:ascii="Arial" w:hAnsi="Arial" w:cs="Arial"/>
          <w:b/>
          <w:bCs/>
          <w:color w:val="000C30"/>
        </w:rPr>
        <w:t>Review and Update</w:t>
      </w:r>
    </w:p>
    <w:p w14:paraId="06AE070D" w14:textId="77777777" w:rsidR="00880F16" w:rsidRPr="00880F16" w:rsidRDefault="00880F16" w:rsidP="00880F16">
      <w:pPr>
        <w:rPr>
          <w:rFonts w:ascii="Arial" w:hAnsi="Arial" w:cs="Arial"/>
          <w:color w:val="000C30"/>
        </w:rPr>
      </w:pPr>
      <w:r w:rsidRPr="00880F16">
        <w:rPr>
          <w:rFonts w:ascii="Arial" w:hAnsi="Arial" w:cs="Arial"/>
          <w:color w:val="000C30"/>
        </w:rPr>
        <w:t>This policy will be reviewed annually to ensure it remains up to date with:</w:t>
      </w:r>
    </w:p>
    <w:p w14:paraId="5D513804" w14:textId="77777777" w:rsidR="00880F16" w:rsidRPr="00880F16" w:rsidRDefault="00880F16">
      <w:pPr>
        <w:pStyle w:val="ListParagraph"/>
        <w:widowControl/>
        <w:numPr>
          <w:ilvl w:val="0"/>
          <w:numId w:val="31"/>
        </w:numPr>
        <w:adjustRightInd/>
        <w:textAlignment w:val="auto"/>
        <w:rPr>
          <w:rFonts w:ascii="Arial" w:hAnsi="Arial" w:cs="Arial"/>
          <w:color w:val="000C30"/>
        </w:rPr>
      </w:pPr>
      <w:r w:rsidRPr="00880F16">
        <w:rPr>
          <w:rFonts w:ascii="Arial" w:hAnsi="Arial" w:cs="Arial"/>
          <w:color w:val="000C30"/>
        </w:rPr>
        <w:t>Statutory guidance and legal requirements</w:t>
      </w:r>
    </w:p>
    <w:p w14:paraId="0FDED76F" w14:textId="77777777" w:rsidR="00880F16" w:rsidRPr="00880F16" w:rsidRDefault="00880F16">
      <w:pPr>
        <w:pStyle w:val="ListParagraph"/>
        <w:widowControl/>
        <w:numPr>
          <w:ilvl w:val="0"/>
          <w:numId w:val="31"/>
        </w:numPr>
        <w:adjustRightInd/>
        <w:textAlignment w:val="auto"/>
        <w:rPr>
          <w:rFonts w:ascii="Arial" w:hAnsi="Arial" w:cs="Arial"/>
          <w:color w:val="000C30"/>
        </w:rPr>
      </w:pPr>
      <w:r w:rsidRPr="00880F16">
        <w:rPr>
          <w:rFonts w:ascii="Arial" w:hAnsi="Arial" w:cs="Arial"/>
          <w:color w:val="000C30"/>
        </w:rPr>
        <w:t>Jigsaw programme updates and enhancements</w:t>
      </w:r>
    </w:p>
    <w:p w14:paraId="72FB78F7" w14:textId="77777777" w:rsidR="00880F16" w:rsidRPr="00880F16" w:rsidRDefault="00880F16">
      <w:pPr>
        <w:pStyle w:val="ListParagraph"/>
        <w:widowControl/>
        <w:numPr>
          <w:ilvl w:val="0"/>
          <w:numId w:val="31"/>
        </w:numPr>
        <w:adjustRightInd/>
        <w:textAlignment w:val="auto"/>
        <w:rPr>
          <w:rFonts w:ascii="Arial" w:hAnsi="Arial" w:cs="Arial"/>
          <w:color w:val="000C30"/>
        </w:rPr>
      </w:pPr>
      <w:r w:rsidRPr="00880F16">
        <w:rPr>
          <w:rFonts w:ascii="Arial" w:hAnsi="Arial" w:cs="Arial"/>
          <w:color w:val="000C30"/>
        </w:rPr>
        <w:t>Emerging needs of our pupils</w:t>
      </w:r>
    </w:p>
    <w:p w14:paraId="345C8C0D" w14:textId="77777777" w:rsidR="00880F16" w:rsidRPr="00880F16" w:rsidRDefault="00880F16">
      <w:pPr>
        <w:pStyle w:val="ListParagraph"/>
        <w:widowControl/>
        <w:numPr>
          <w:ilvl w:val="0"/>
          <w:numId w:val="31"/>
        </w:numPr>
        <w:adjustRightInd/>
        <w:textAlignment w:val="auto"/>
        <w:rPr>
          <w:rFonts w:ascii="Arial" w:hAnsi="Arial" w:cs="Arial"/>
          <w:color w:val="000C30"/>
        </w:rPr>
      </w:pPr>
      <w:r w:rsidRPr="00880F16">
        <w:rPr>
          <w:rFonts w:ascii="Arial" w:hAnsi="Arial" w:cs="Arial"/>
          <w:color w:val="000C30"/>
        </w:rPr>
        <w:t>Feedback from stakeholders</w:t>
      </w:r>
    </w:p>
    <w:p w14:paraId="5D758CFD" w14:textId="77777777" w:rsidR="00880F16" w:rsidRPr="00880F16" w:rsidRDefault="00880F16">
      <w:pPr>
        <w:pStyle w:val="ListParagraph"/>
        <w:widowControl/>
        <w:numPr>
          <w:ilvl w:val="0"/>
          <w:numId w:val="31"/>
        </w:numPr>
        <w:adjustRightInd/>
        <w:textAlignment w:val="auto"/>
        <w:rPr>
          <w:rFonts w:ascii="Arial" w:hAnsi="Arial" w:cs="Arial"/>
          <w:color w:val="000C30"/>
        </w:rPr>
      </w:pPr>
      <w:r w:rsidRPr="00880F16">
        <w:rPr>
          <w:rFonts w:ascii="Arial" w:hAnsi="Arial" w:cs="Arial"/>
          <w:color w:val="000C30"/>
        </w:rPr>
        <w:t>National and local developments in PSHE education</w:t>
      </w:r>
    </w:p>
    <w:p w14:paraId="01AE9D95" w14:textId="77777777" w:rsidR="00880F16" w:rsidRPr="00880F16" w:rsidRDefault="00880F16" w:rsidP="00880F16">
      <w:pPr>
        <w:rPr>
          <w:rFonts w:ascii="Arial" w:hAnsi="Arial" w:cs="Arial"/>
        </w:rPr>
      </w:pPr>
    </w:p>
    <w:p w14:paraId="22DFFE2D" w14:textId="77777777" w:rsidR="00880F16" w:rsidRPr="00880F16" w:rsidRDefault="00880F16" w:rsidP="00880F16">
      <w:pPr>
        <w:rPr>
          <w:rFonts w:ascii="Arial" w:hAnsi="Arial" w:cs="Arial"/>
          <w:b/>
          <w:bCs/>
          <w:color w:val="000000" w:themeColor="text1"/>
        </w:rPr>
      </w:pPr>
      <w:r w:rsidRPr="00880F16">
        <w:rPr>
          <w:rFonts w:ascii="Arial" w:hAnsi="Arial" w:cs="Arial"/>
          <w:b/>
          <w:bCs/>
          <w:color w:val="000000" w:themeColor="text1"/>
        </w:rPr>
        <w:t>Responsibilities</w:t>
      </w:r>
    </w:p>
    <w:p w14:paraId="0626BBCD" w14:textId="77777777" w:rsidR="00880F16" w:rsidRPr="00880F16" w:rsidRDefault="00880F16" w:rsidP="00880F16">
      <w:pPr>
        <w:rPr>
          <w:rFonts w:ascii="Arial" w:hAnsi="Arial" w:cs="Arial"/>
          <w:color w:val="000000" w:themeColor="text1"/>
        </w:rPr>
      </w:pPr>
      <w:r w:rsidRPr="00880F16">
        <w:rPr>
          <w:rFonts w:ascii="Arial" w:hAnsi="Arial" w:cs="Arial"/>
          <w:color w:val="000000" w:themeColor="text1"/>
        </w:rPr>
        <w:t>The PSHE Lead is responsible for:</w:t>
      </w:r>
    </w:p>
    <w:p w14:paraId="16FF5B7A" w14:textId="77777777" w:rsidR="00880F16" w:rsidRPr="00880F16" w:rsidRDefault="00880F16">
      <w:pPr>
        <w:pStyle w:val="ListParagraph"/>
        <w:widowControl/>
        <w:numPr>
          <w:ilvl w:val="0"/>
          <w:numId w:val="32"/>
        </w:numPr>
        <w:adjustRightInd/>
        <w:textAlignment w:val="auto"/>
        <w:rPr>
          <w:rFonts w:ascii="Arial" w:hAnsi="Arial" w:cs="Arial"/>
          <w:color w:val="000000" w:themeColor="text1"/>
        </w:rPr>
      </w:pPr>
      <w:r w:rsidRPr="00880F16">
        <w:rPr>
          <w:rFonts w:ascii="Arial" w:hAnsi="Arial" w:cs="Arial"/>
          <w:color w:val="000000" w:themeColor="text1"/>
        </w:rPr>
        <w:t>Overall coordination of PSHE across the school</w:t>
      </w:r>
    </w:p>
    <w:p w14:paraId="5D650D0B" w14:textId="77777777" w:rsidR="00880F16" w:rsidRPr="00880F16" w:rsidRDefault="00880F16">
      <w:pPr>
        <w:pStyle w:val="ListParagraph"/>
        <w:widowControl/>
        <w:numPr>
          <w:ilvl w:val="0"/>
          <w:numId w:val="32"/>
        </w:numPr>
        <w:adjustRightInd/>
        <w:textAlignment w:val="auto"/>
        <w:rPr>
          <w:rFonts w:ascii="Arial" w:hAnsi="Arial" w:cs="Arial"/>
          <w:color w:val="000000" w:themeColor="text1"/>
        </w:rPr>
      </w:pPr>
      <w:r w:rsidRPr="00880F16">
        <w:rPr>
          <w:rFonts w:ascii="Arial" w:hAnsi="Arial" w:cs="Arial"/>
          <w:color w:val="000000" w:themeColor="text1"/>
        </w:rPr>
        <w:t>Keeping up to date with statutory requirements and best practice</w:t>
      </w:r>
    </w:p>
    <w:p w14:paraId="08B241E8" w14:textId="77777777" w:rsidR="00880F16" w:rsidRPr="00880F16" w:rsidRDefault="00880F16">
      <w:pPr>
        <w:pStyle w:val="ListParagraph"/>
        <w:widowControl/>
        <w:numPr>
          <w:ilvl w:val="0"/>
          <w:numId w:val="32"/>
        </w:numPr>
        <w:adjustRightInd/>
        <w:textAlignment w:val="auto"/>
        <w:rPr>
          <w:rFonts w:ascii="Arial" w:hAnsi="Arial" w:cs="Arial"/>
          <w:color w:val="000000" w:themeColor="text1"/>
        </w:rPr>
      </w:pPr>
      <w:r w:rsidRPr="00880F16">
        <w:rPr>
          <w:rFonts w:ascii="Arial" w:hAnsi="Arial" w:cs="Arial"/>
          <w:color w:val="000000" w:themeColor="text1"/>
        </w:rPr>
        <w:t>Supporting and advising teachers</w:t>
      </w:r>
    </w:p>
    <w:p w14:paraId="39970BC4" w14:textId="77777777" w:rsidR="00880F16" w:rsidRPr="00880F16" w:rsidRDefault="00880F16">
      <w:pPr>
        <w:pStyle w:val="ListParagraph"/>
        <w:widowControl/>
        <w:numPr>
          <w:ilvl w:val="0"/>
          <w:numId w:val="32"/>
        </w:numPr>
        <w:adjustRightInd/>
        <w:textAlignment w:val="auto"/>
        <w:rPr>
          <w:rFonts w:ascii="Arial" w:hAnsi="Arial" w:cs="Arial"/>
          <w:color w:val="000000" w:themeColor="text1"/>
        </w:rPr>
      </w:pPr>
      <w:r w:rsidRPr="00880F16">
        <w:rPr>
          <w:rFonts w:ascii="Arial" w:hAnsi="Arial" w:cs="Arial"/>
          <w:color w:val="000000" w:themeColor="text1"/>
        </w:rPr>
        <w:t>Monitoring quality and impact of PSHE provision</w:t>
      </w:r>
    </w:p>
    <w:p w14:paraId="72AB37AA" w14:textId="77777777" w:rsidR="00880F16" w:rsidRPr="00880F16" w:rsidRDefault="00880F16">
      <w:pPr>
        <w:pStyle w:val="ListParagraph"/>
        <w:widowControl/>
        <w:numPr>
          <w:ilvl w:val="0"/>
          <w:numId w:val="32"/>
        </w:numPr>
        <w:adjustRightInd/>
        <w:textAlignment w:val="auto"/>
        <w:rPr>
          <w:rFonts w:ascii="Arial" w:hAnsi="Arial" w:cs="Arial"/>
          <w:color w:val="000000" w:themeColor="text1"/>
        </w:rPr>
      </w:pPr>
      <w:r w:rsidRPr="00880F16">
        <w:rPr>
          <w:rFonts w:ascii="Arial" w:hAnsi="Arial" w:cs="Arial"/>
          <w:color w:val="000000" w:themeColor="text1"/>
        </w:rPr>
        <w:t>Leading policy review and consultation processes</w:t>
      </w:r>
    </w:p>
    <w:p w14:paraId="2D837051" w14:textId="77777777" w:rsidR="00880F16" w:rsidRPr="00880F16" w:rsidRDefault="00880F16">
      <w:pPr>
        <w:pStyle w:val="ListParagraph"/>
        <w:widowControl/>
        <w:numPr>
          <w:ilvl w:val="0"/>
          <w:numId w:val="32"/>
        </w:numPr>
        <w:adjustRightInd/>
        <w:textAlignment w:val="auto"/>
        <w:rPr>
          <w:rFonts w:ascii="Arial" w:hAnsi="Arial" w:cs="Arial"/>
          <w:color w:val="000000" w:themeColor="text1"/>
        </w:rPr>
      </w:pPr>
      <w:r w:rsidRPr="00880F16">
        <w:rPr>
          <w:rFonts w:ascii="Arial" w:hAnsi="Arial" w:cs="Arial"/>
          <w:color w:val="000000" w:themeColor="text1"/>
        </w:rPr>
        <w:t>Liaising with parents and external agencies</w:t>
      </w:r>
    </w:p>
    <w:p w14:paraId="26789B22" w14:textId="77777777" w:rsidR="00880F16" w:rsidRPr="00880F16" w:rsidRDefault="00880F16">
      <w:pPr>
        <w:pStyle w:val="ListParagraph"/>
        <w:widowControl/>
        <w:numPr>
          <w:ilvl w:val="0"/>
          <w:numId w:val="32"/>
        </w:numPr>
        <w:adjustRightInd/>
        <w:textAlignment w:val="auto"/>
        <w:rPr>
          <w:rFonts w:ascii="Arial" w:hAnsi="Arial" w:cs="Arial"/>
          <w:color w:val="000000" w:themeColor="text1"/>
        </w:rPr>
      </w:pPr>
      <w:r w:rsidRPr="00880F16">
        <w:rPr>
          <w:rFonts w:ascii="Arial" w:hAnsi="Arial" w:cs="Arial"/>
          <w:color w:val="000000" w:themeColor="text1"/>
        </w:rPr>
        <w:t>Reporting to senior leadership and governors</w:t>
      </w:r>
    </w:p>
    <w:p w14:paraId="7BE43AAB" w14:textId="77777777" w:rsidR="00880F16" w:rsidRPr="00880F16" w:rsidRDefault="00880F16" w:rsidP="00880F16">
      <w:pPr>
        <w:rPr>
          <w:rFonts w:ascii="Arial" w:hAnsi="Arial" w:cs="Arial"/>
          <w:color w:val="000000" w:themeColor="text1"/>
        </w:rPr>
      </w:pPr>
    </w:p>
    <w:p w14:paraId="7DABB1B8" w14:textId="77777777" w:rsidR="00880F16" w:rsidRPr="00880F16" w:rsidRDefault="00880F16" w:rsidP="00880F16">
      <w:pPr>
        <w:rPr>
          <w:rFonts w:ascii="Arial" w:hAnsi="Arial" w:cs="Arial"/>
          <w:color w:val="000000" w:themeColor="text1"/>
        </w:rPr>
      </w:pPr>
      <w:r w:rsidRPr="00880F16">
        <w:rPr>
          <w:rFonts w:ascii="Arial" w:hAnsi="Arial" w:cs="Arial"/>
          <w:color w:val="000000" w:themeColor="text1"/>
        </w:rPr>
        <w:t>The Headteacher is responsible for:</w:t>
      </w:r>
    </w:p>
    <w:p w14:paraId="3ECDECEF" w14:textId="77777777" w:rsidR="00880F16" w:rsidRPr="00880F16" w:rsidRDefault="00880F16">
      <w:pPr>
        <w:pStyle w:val="ListParagraph"/>
        <w:widowControl/>
        <w:numPr>
          <w:ilvl w:val="0"/>
          <w:numId w:val="33"/>
        </w:numPr>
        <w:adjustRightInd/>
        <w:textAlignment w:val="auto"/>
        <w:rPr>
          <w:rFonts w:ascii="Arial" w:hAnsi="Arial" w:cs="Arial"/>
          <w:color w:val="000000" w:themeColor="text1"/>
        </w:rPr>
      </w:pPr>
      <w:r w:rsidRPr="00880F16">
        <w:rPr>
          <w:rFonts w:ascii="Arial" w:hAnsi="Arial" w:cs="Arial"/>
          <w:color w:val="000000" w:themeColor="text1"/>
        </w:rPr>
        <w:t>Ensuring statutory requirements are met</w:t>
      </w:r>
    </w:p>
    <w:p w14:paraId="7D0767DC" w14:textId="77777777" w:rsidR="00880F16" w:rsidRPr="00880F16" w:rsidRDefault="00880F16">
      <w:pPr>
        <w:pStyle w:val="ListParagraph"/>
        <w:widowControl/>
        <w:numPr>
          <w:ilvl w:val="0"/>
          <w:numId w:val="33"/>
        </w:numPr>
        <w:adjustRightInd/>
        <w:textAlignment w:val="auto"/>
        <w:rPr>
          <w:rFonts w:ascii="Arial" w:hAnsi="Arial" w:cs="Arial"/>
          <w:color w:val="000000" w:themeColor="text1"/>
        </w:rPr>
      </w:pPr>
      <w:r w:rsidRPr="00880F16">
        <w:rPr>
          <w:rFonts w:ascii="Arial" w:hAnsi="Arial" w:cs="Arial"/>
          <w:color w:val="000000" w:themeColor="text1"/>
        </w:rPr>
        <w:t>Supporting the PSHE lead and teaching staff</w:t>
      </w:r>
    </w:p>
    <w:p w14:paraId="2028575D" w14:textId="77777777" w:rsidR="00880F16" w:rsidRPr="00880F16" w:rsidRDefault="00880F16">
      <w:pPr>
        <w:pStyle w:val="ListParagraph"/>
        <w:widowControl/>
        <w:numPr>
          <w:ilvl w:val="0"/>
          <w:numId w:val="33"/>
        </w:numPr>
        <w:adjustRightInd/>
        <w:textAlignment w:val="auto"/>
        <w:rPr>
          <w:rFonts w:ascii="Arial" w:hAnsi="Arial" w:cs="Arial"/>
          <w:color w:val="000000" w:themeColor="text1"/>
        </w:rPr>
      </w:pPr>
      <w:r w:rsidRPr="00880F16">
        <w:rPr>
          <w:rFonts w:ascii="Arial" w:hAnsi="Arial" w:cs="Arial"/>
          <w:color w:val="000000" w:themeColor="text1"/>
        </w:rPr>
        <w:t>Ensuring adequate resources and professional development</w:t>
      </w:r>
    </w:p>
    <w:p w14:paraId="46AC48C0" w14:textId="77777777" w:rsidR="00880F16" w:rsidRPr="00880F16" w:rsidRDefault="00880F16">
      <w:pPr>
        <w:pStyle w:val="ListParagraph"/>
        <w:widowControl/>
        <w:numPr>
          <w:ilvl w:val="0"/>
          <w:numId w:val="33"/>
        </w:numPr>
        <w:adjustRightInd/>
        <w:textAlignment w:val="auto"/>
        <w:rPr>
          <w:rFonts w:ascii="Arial" w:hAnsi="Arial" w:cs="Arial"/>
          <w:color w:val="000000" w:themeColor="text1"/>
        </w:rPr>
      </w:pPr>
      <w:r w:rsidRPr="00880F16">
        <w:rPr>
          <w:rFonts w:ascii="Arial" w:hAnsi="Arial" w:cs="Arial"/>
          <w:color w:val="000000" w:themeColor="text1"/>
        </w:rPr>
        <w:t>Engaging with parents, particularly regarding sensitive content</w:t>
      </w:r>
    </w:p>
    <w:p w14:paraId="5A6FCFE8" w14:textId="77777777" w:rsidR="00880F16" w:rsidRPr="00880F16" w:rsidRDefault="00880F16">
      <w:pPr>
        <w:pStyle w:val="ListParagraph"/>
        <w:widowControl/>
        <w:numPr>
          <w:ilvl w:val="0"/>
          <w:numId w:val="33"/>
        </w:numPr>
        <w:adjustRightInd/>
        <w:textAlignment w:val="auto"/>
        <w:rPr>
          <w:rFonts w:ascii="Arial" w:hAnsi="Arial" w:cs="Arial"/>
          <w:color w:val="000000" w:themeColor="text1"/>
        </w:rPr>
      </w:pPr>
      <w:r w:rsidRPr="00880F16">
        <w:rPr>
          <w:rFonts w:ascii="Arial" w:hAnsi="Arial" w:cs="Arial"/>
          <w:color w:val="000000" w:themeColor="text1"/>
        </w:rPr>
        <w:t>Managing withdrawal requests from sex education</w:t>
      </w:r>
    </w:p>
    <w:p w14:paraId="0E87CF2D" w14:textId="77777777" w:rsidR="00880F16" w:rsidRPr="00880F16" w:rsidRDefault="00880F16">
      <w:pPr>
        <w:pStyle w:val="ListParagraph"/>
        <w:widowControl/>
        <w:numPr>
          <w:ilvl w:val="0"/>
          <w:numId w:val="33"/>
        </w:numPr>
        <w:adjustRightInd/>
        <w:textAlignment w:val="auto"/>
        <w:rPr>
          <w:rFonts w:ascii="Arial" w:hAnsi="Arial" w:cs="Arial"/>
          <w:color w:val="000000" w:themeColor="text1"/>
        </w:rPr>
      </w:pPr>
      <w:r w:rsidRPr="00880F16">
        <w:rPr>
          <w:rFonts w:ascii="Arial" w:hAnsi="Arial" w:cs="Arial"/>
          <w:color w:val="000000" w:themeColor="text1"/>
        </w:rPr>
        <w:t>Ensuring PSHE connects with whole-school safeguarding and behaviour approaches</w:t>
      </w:r>
    </w:p>
    <w:p w14:paraId="0B23A74D" w14:textId="77777777" w:rsidR="00880F16" w:rsidRPr="00880F16" w:rsidRDefault="00880F16" w:rsidP="00880F16">
      <w:pPr>
        <w:rPr>
          <w:rFonts w:ascii="Arial" w:hAnsi="Arial" w:cs="Arial"/>
          <w:color w:val="000000" w:themeColor="text1"/>
        </w:rPr>
      </w:pPr>
    </w:p>
    <w:p w14:paraId="71D5E00E" w14:textId="77777777" w:rsidR="00880F16" w:rsidRPr="00880F16" w:rsidRDefault="00880F16" w:rsidP="00880F16">
      <w:pPr>
        <w:rPr>
          <w:rFonts w:ascii="Arial" w:hAnsi="Arial" w:cs="Arial"/>
          <w:color w:val="000000" w:themeColor="text1"/>
        </w:rPr>
      </w:pPr>
      <w:r w:rsidRPr="00880F16">
        <w:rPr>
          <w:rFonts w:ascii="Arial" w:hAnsi="Arial" w:cs="Arial"/>
          <w:color w:val="000000" w:themeColor="text1"/>
        </w:rPr>
        <w:t>Governors are responsible for:</w:t>
      </w:r>
    </w:p>
    <w:p w14:paraId="350163EF" w14:textId="77777777" w:rsidR="00880F16" w:rsidRPr="00880F16" w:rsidRDefault="00880F16">
      <w:pPr>
        <w:pStyle w:val="ListParagraph"/>
        <w:widowControl/>
        <w:numPr>
          <w:ilvl w:val="0"/>
          <w:numId w:val="34"/>
        </w:numPr>
        <w:adjustRightInd/>
        <w:textAlignment w:val="auto"/>
        <w:rPr>
          <w:rFonts w:ascii="Arial" w:hAnsi="Arial" w:cs="Arial"/>
          <w:color w:val="000000" w:themeColor="text1"/>
        </w:rPr>
      </w:pPr>
      <w:r w:rsidRPr="00880F16">
        <w:rPr>
          <w:rFonts w:ascii="Arial" w:hAnsi="Arial" w:cs="Arial"/>
          <w:color w:val="000000" w:themeColor="text1"/>
        </w:rPr>
        <w:t>Ensuring the school meets its statutory duties</w:t>
      </w:r>
    </w:p>
    <w:p w14:paraId="1163A291" w14:textId="77777777" w:rsidR="00880F16" w:rsidRPr="00880F16" w:rsidRDefault="00880F16">
      <w:pPr>
        <w:pStyle w:val="ListParagraph"/>
        <w:widowControl/>
        <w:numPr>
          <w:ilvl w:val="0"/>
          <w:numId w:val="34"/>
        </w:numPr>
        <w:adjustRightInd/>
        <w:textAlignment w:val="auto"/>
        <w:rPr>
          <w:rFonts w:ascii="Arial" w:hAnsi="Arial" w:cs="Arial"/>
          <w:color w:val="000000" w:themeColor="text1"/>
        </w:rPr>
      </w:pPr>
      <w:r w:rsidRPr="00880F16">
        <w:rPr>
          <w:rFonts w:ascii="Arial" w:hAnsi="Arial" w:cs="Arial"/>
          <w:color w:val="000000" w:themeColor="text1"/>
        </w:rPr>
        <w:t>Approving this policy</w:t>
      </w:r>
    </w:p>
    <w:p w14:paraId="366046E1" w14:textId="77777777" w:rsidR="00880F16" w:rsidRPr="00880F16" w:rsidRDefault="00880F16">
      <w:pPr>
        <w:pStyle w:val="ListParagraph"/>
        <w:widowControl/>
        <w:numPr>
          <w:ilvl w:val="0"/>
          <w:numId w:val="34"/>
        </w:numPr>
        <w:adjustRightInd/>
        <w:textAlignment w:val="auto"/>
        <w:rPr>
          <w:rFonts w:ascii="Arial" w:hAnsi="Arial" w:cs="Arial"/>
          <w:color w:val="000000" w:themeColor="text1"/>
        </w:rPr>
      </w:pPr>
      <w:r w:rsidRPr="00880F16">
        <w:rPr>
          <w:rFonts w:ascii="Arial" w:hAnsi="Arial" w:cs="Arial"/>
          <w:color w:val="000000" w:themeColor="text1"/>
        </w:rPr>
        <w:t>Monitoring implementation and impact</w:t>
      </w:r>
    </w:p>
    <w:p w14:paraId="268BF40A" w14:textId="77777777" w:rsidR="00880F16" w:rsidRPr="00880F16" w:rsidRDefault="00880F16">
      <w:pPr>
        <w:pStyle w:val="ListParagraph"/>
        <w:widowControl/>
        <w:numPr>
          <w:ilvl w:val="0"/>
          <w:numId w:val="34"/>
        </w:numPr>
        <w:adjustRightInd/>
        <w:textAlignment w:val="auto"/>
        <w:rPr>
          <w:rFonts w:ascii="Arial" w:hAnsi="Arial" w:cs="Arial"/>
          <w:color w:val="000000" w:themeColor="text1"/>
        </w:rPr>
      </w:pPr>
      <w:r w:rsidRPr="00880F16">
        <w:rPr>
          <w:rFonts w:ascii="Arial" w:hAnsi="Arial" w:cs="Arial"/>
          <w:color w:val="000000" w:themeColor="text1"/>
        </w:rPr>
        <w:t>Supporting the headteacher and staff</w:t>
      </w:r>
    </w:p>
    <w:p w14:paraId="621DF65A" w14:textId="77777777" w:rsidR="00880F16" w:rsidRPr="00880F16" w:rsidRDefault="00880F16">
      <w:pPr>
        <w:pStyle w:val="ListParagraph"/>
        <w:widowControl/>
        <w:numPr>
          <w:ilvl w:val="0"/>
          <w:numId w:val="34"/>
        </w:numPr>
        <w:adjustRightInd/>
        <w:textAlignment w:val="auto"/>
        <w:rPr>
          <w:rFonts w:ascii="Arial" w:hAnsi="Arial" w:cs="Arial"/>
          <w:color w:val="000000" w:themeColor="text1"/>
        </w:rPr>
      </w:pPr>
      <w:r w:rsidRPr="00880F16">
        <w:rPr>
          <w:rFonts w:ascii="Arial" w:hAnsi="Arial" w:cs="Arial"/>
          <w:color w:val="000000" w:themeColor="text1"/>
        </w:rPr>
        <w:t>Engaging with parent consultation processes</w:t>
      </w:r>
    </w:p>
    <w:p w14:paraId="3280C8EA" w14:textId="77777777" w:rsidR="00880F16" w:rsidRPr="00880F16" w:rsidRDefault="00880F16" w:rsidP="00880F16">
      <w:pPr>
        <w:rPr>
          <w:rFonts w:ascii="Arial" w:hAnsi="Arial" w:cs="Arial"/>
          <w:color w:val="000000" w:themeColor="text1"/>
        </w:rPr>
      </w:pPr>
    </w:p>
    <w:p w14:paraId="11A89A45" w14:textId="77777777" w:rsidR="00880F16" w:rsidRPr="00880F16" w:rsidRDefault="00880F16" w:rsidP="00880F16">
      <w:pPr>
        <w:rPr>
          <w:rFonts w:ascii="Arial" w:hAnsi="Arial" w:cs="Arial"/>
          <w:color w:val="000000" w:themeColor="text1"/>
        </w:rPr>
      </w:pPr>
      <w:r w:rsidRPr="00880F16">
        <w:rPr>
          <w:rFonts w:ascii="Arial" w:hAnsi="Arial" w:cs="Arial"/>
          <w:color w:val="000000" w:themeColor="text1"/>
        </w:rPr>
        <w:t>All Staff are responsible for:</w:t>
      </w:r>
    </w:p>
    <w:p w14:paraId="0C32F3B4" w14:textId="77777777" w:rsidR="00880F16" w:rsidRPr="00880F16" w:rsidRDefault="00880F16">
      <w:pPr>
        <w:pStyle w:val="ListParagraph"/>
        <w:widowControl/>
        <w:numPr>
          <w:ilvl w:val="0"/>
          <w:numId w:val="35"/>
        </w:numPr>
        <w:adjustRightInd/>
        <w:textAlignment w:val="auto"/>
        <w:rPr>
          <w:rFonts w:ascii="Arial" w:hAnsi="Arial" w:cs="Arial"/>
          <w:color w:val="000000" w:themeColor="text1"/>
        </w:rPr>
      </w:pPr>
      <w:r w:rsidRPr="00880F16">
        <w:rPr>
          <w:rFonts w:ascii="Arial" w:hAnsi="Arial" w:cs="Arial"/>
          <w:color w:val="000000" w:themeColor="text1"/>
        </w:rPr>
        <w:t>Delivering high-quality PSHE in line with this policy</w:t>
      </w:r>
    </w:p>
    <w:p w14:paraId="19BC016E" w14:textId="77777777" w:rsidR="00880F16" w:rsidRPr="00880F16" w:rsidRDefault="00880F16">
      <w:pPr>
        <w:pStyle w:val="ListParagraph"/>
        <w:widowControl/>
        <w:numPr>
          <w:ilvl w:val="0"/>
          <w:numId w:val="35"/>
        </w:numPr>
        <w:adjustRightInd/>
        <w:textAlignment w:val="auto"/>
        <w:rPr>
          <w:rFonts w:ascii="Arial" w:hAnsi="Arial" w:cs="Arial"/>
          <w:color w:val="000000" w:themeColor="text1"/>
        </w:rPr>
      </w:pPr>
      <w:r w:rsidRPr="00880F16">
        <w:rPr>
          <w:rFonts w:ascii="Arial" w:hAnsi="Arial" w:cs="Arial"/>
          <w:color w:val="000000" w:themeColor="text1"/>
        </w:rPr>
        <w:t>Reinforcing PSHE learning throughout school life</w:t>
      </w:r>
    </w:p>
    <w:p w14:paraId="5C8FA5E9" w14:textId="77777777" w:rsidR="00880F16" w:rsidRPr="00880F16" w:rsidRDefault="00880F16">
      <w:pPr>
        <w:pStyle w:val="ListParagraph"/>
        <w:widowControl/>
        <w:numPr>
          <w:ilvl w:val="0"/>
          <w:numId w:val="35"/>
        </w:numPr>
        <w:adjustRightInd/>
        <w:textAlignment w:val="auto"/>
        <w:rPr>
          <w:rFonts w:ascii="Arial" w:hAnsi="Arial" w:cs="Arial"/>
          <w:color w:val="000000" w:themeColor="text1"/>
        </w:rPr>
      </w:pPr>
      <w:r w:rsidRPr="00880F16">
        <w:rPr>
          <w:rFonts w:ascii="Arial" w:hAnsi="Arial" w:cs="Arial"/>
          <w:color w:val="000000" w:themeColor="text1"/>
        </w:rPr>
        <w:lastRenderedPageBreak/>
        <w:t>Responding appropriately to disclosures and concerns</w:t>
      </w:r>
    </w:p>
    <w:p w14:paraId="0DDCCA64" w14:textId="77777777" w:rsidR="00880F16" w:rsidRPr="00880F16" w:rsidRDefault="00880F16">
      <w:pPr>
        <w:pStyle w:val="ListParagraph"/>
        <w:widowControl/>
        <w:numPr>
          <w:ilvl w:val="0"/>
          <w:numId w:val="35"/>
        </w:numPr>
        <w:adjustRightInd/>
        <w:textAlignment w:val="auto"/>
        <w:rPr>
          <w:rFonts w:ascii="Arial" w:hAnsi="Arial" w:cs="Arial"/>
          <w:color w:val="000000" w:themeColor="text1"/>
        </w:rPr>
      </w:pPr>
      <w:r w:rsidRPr="00880F16">
        <w:rPr>
          <w:rFonts w:ascii="Arial" w:hAnsi="Arial" w:cs="Arial"/>
          <w:color w:val="000000" w:themeColor="text1"/>
        </w:rPr>
        <w:t>Modelling the values and behaviour promoted through PSHE</w:t>
      </w:r>
    </w:p>
    <w:p w14:paraId="6A4D23A2" w14:textId="77777777" w:rsidR="00880F16" w:rsidRPr="00880F16" w:rsidRDefault="00880F16">
      <w:pPr>
        <w:pStyle w:val="ListParagraph"/>
        <w:widowControl/>
        <w:numPr>
          <w:ilvl w:val="0"/>
          <w:numId w:val="35"/>
        </w:numPr>
        <w:adjustRightInd/>
        <w:textAlignment w:val="auto"/>
        <w:rPr>
          <w:rFonts w:ascii="Arial" w:hAnsi="Arial" w:cs="Arial"/>
          <w:color w:val="000000" w:themeColor="text1"/>
        </w:rPr>
      </w:pPr>
      <w:r w:rsidRPr="00880F16">
        <w:rPr>
          <w:rFonts w:ascii="Arial" w:hAnsi="Arial" w:cs="Arial"/>
          <w:color w:val="000000" w:themeColor="text1"/>
        </w:rPr>
        <w:t>Engaging with professional development</w:t>
      </w:r>
    </w:p>
    <w:p w14:paraId="220435D7" w14:textId="77777777" w:rsidR="004024E9" w:rsidRPr="00880F16" w:rsidRDefault="004024E9" w:rsidP="00880F16">
      <w:pPr>
        <w:overflowPunct w:val="0"/>
        <w:autoSpaceDE w:val="0"/>
        <w:autoSpaceDN w:val="0"/>
        <w:rPr>
          <w:rFonts w:ascii="Arial" w:hAnsi="Arial" w:cs="Arial"/>
          <w:b/>
        </w:rPr>
      </w:pPr>
    </w:p>
    <w:p w14:paraId="16924622" w14:textId="77777777" w:rsidR="004024E9" w:rsidRPr="00880F16" w:rsidRDefault="004024E9" w:rsidP="004024E9">
      <w:pPr>
        <w:overflowPunct w:val="0"/>
        <w:autoSpaceDE w:val="0"/>
        <w:autoSpaceDN w:val="0"/>
        <w:jc w:val="center"/>
        <w:rPr>
          <w:rFonts w:ascii="Arial" w:hAnsi="Arial" w:cs="Arial"/>
          <w:b/>
        </w:rPr>
      </w:pPr>
    </w:p>
    <w:p w14:paraId="43A02241" w14:textId="77777777" w:rsidR="00880F16" w:rsidRPr="00880F16" w:rsidRDefault="00880F16" w:rsidP="006322DE">
      <w:pPr>
        <w:rPr>
          <w:rFonts w:ascii="Arial" w:hAnsi="Arial" w:cs="Arial"/>
        </w:rPr>
      </w:pPr>
    </w:p>
    <w:sectPr w:rsidR="00880F16" w:rsidRPr="00880F16" w:rsidSect="009106FD">
      <w:headerReference w:type="default" r:id="rId12"/>
      <w:footerReference w:type="default" r:id="rId13"/>
      <w:pgSz w:w="11906" w:h="16838" w:code="9"/>
      <w:pgMar w:top="1440" w:right="1440" w:bottom="1440" w:left="1440" w:header="709" w:footer="546"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57ECE" w14:textId="77777777" w:rsidR="00DA2A29" w:rsidRDefault="00DA2A29" w:rsidP="00396A11">
      <w:r>
        <w:separator/>
      </w:r>
    </w:p>
  </w:endnote>
  <w:endnote w:type="continuationSeparator" w:id="0">
    <w:p w14:paraId="767F8994" w14:textId="77777777" w:rsidR="00DA2A29" w:rsidRDefault="00DA2A29" w:rsidP="00396A11">
      <w:r>
        <w:continuationSeparator/>
      </w:r>
    </w:p>
  </w:endnote>
  <w:endnote w:type="continuationNotice" w:id="1">
    <w:p w14:paraId="153490C8" w14:textId="77777777" w:rsidR="00DA2A29" w:rsidRDefault="00DA2A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Nunito Sans">
    <w:altName w:val="Times New Roman"/>
    <w:charset w:val="00"/>
    <w:family w:val="auto"/>
    <w:pitch w:val="variable"/>
    <w:sig w:usb0="A00002FF" w:usb1="5000204B" w:usb2="00000000" w:usb3="00000000" w:csb0="00000197" w:csb1="00000000"/>
  </w:font>
  <w:font w:name="Mulish">
    <w:altName w:val="Times New Roman"/>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utfi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403"/>
      <w:gridCol w:w="5528"/>
      <w:gridCol w:w="374"/>
    </w:tblGrid>
    <w:tr w:rsidR="004B4030" w:rsidRPr="004B4030" w14:paraId="3F89E0E7" w14:textId="77777777" w:rsidTr="003175DF">
      <w:tc>
        <w:tcPr>
          <w:tcW w:w="3403" w:type="dxa"/>
          <w:shd w:val="clear" w:color="auto" w:fill="FFFFFF" w:themeFill="background1"/>
          <w:hideMark/>
        </w:tcPr>
        <w:p w14:paraId="7FCBE3A3" w14:textId="7145D9A8" w:rsidR="004B4030" w:rsidRPr="004B4030" w:rsidRDefault="004B4030" w:rsidP="004B4030">
          <w:pPr>
            <w:pStyle w:val="Footer"/>
          </w:pPr>
        </w:p>
      </w:tc>
      <w:tc>
        <w:tcPr>
          <w:tcW w:w="5528" w:type="dxa"/>
          <w:shd w:val="clear" w:color="auto" w:fill="FFFFFF" w:themeFill="background1"/>
          <w:hideMark/>
        </w:tcPr>
        <w:p w14:paraId="4BE8E072" w14:textId="77777777" w:rsidR="00655D9B" w:rsidRDefault="004B4030" w:rsidP="004B4030">
          <w:pPr>
            <w:pStyle w:val="Footer"/>
          </w:pPr>
          <w:r w:rsidRPr="004B4030">
            <w:t xml:space="preserve">          </w:t>
          </w:r>
        </w:p>
        <w:p w14:paraId="3FF7558C" w14:textId="2D0A46AC" w:rsidR="004B4030" w:rsidRPr="004B4030" w:rsidRDefault="004B4030" w:rsidP="004B4030">
          <w:pPr>
            <w:pStyle w:val="Footer"/>
          </w:pPr>
        </w:p>
      </w:tc>
      <w:tc>
        <w:tcPr>
          <w:tcW w:w="374" w:type="dxa"/>
          <w:shd w:val="clear" w:color="auto" w:fill="FFFFFF" w:themeFill="background1"/>
          <w:hideMark/>
        </w:tcPr>
        <w:p w14:paraId="0E99B76D" w14:textId="77777777" w:rsidR="00655D9B" w:rsidRDefault="00655D9B" w:rsidP="004B4030">
          <w:pPr>
            <w:pStyle w:val="Footer"/>
            <w:jc w:val="right"/>
          </w:pPr>
        </w:p>
        <w:p w14:paraId="3A1E82BA" w14:textId="248FA3A9" w:rsidR="004B4030" w:rsidRPr="004B4030" w:rsidRDefault="004B4030" w:rsidP="004B4030">
          <w:pPr>
            <w:pStyle w:val="Footer"/>
            <w:jc w:val="right"/>
          </w:pPr>
        </w:p>
      </w:tc>
    </w:tr>
  </w:tbl>
  <w:p w14:paraId="2785D4C3" w14:textId="77777777" w:rsidR="004B4030" w:rsidRDefault="004B4030" w:rsidP="004B4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411E2" w14:textId="77777777" w:rsidR="00DA2A29" w:rsidRDefault="00DA2A29" w:rsidP="00396A11">
      <w:r>
        <w:separator/>
      </w:r>
    </w:p>
  </w:footnote>
  <w:footnote w:type="continuationSeparator" w:id="0">
    <w:p w14:paraId="06127BAB" w14:textId="77777777" w:rsidR="00DA2A29" w:rsidRDefault="00DA2A29" w:rsidP="00396A11">
      <w:r>
        <w:continuationSeparator/>
      </w:r>
    </w:p>
  </w:footnote>
  <w:footnote w:type="continuationNotice" w:id="1">
    <w:p w14:paraId="585FC5FC" w14:textId="77777777" w:rsidR="00DA2A29" w:rsidRDefault="00DA2A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32DE1" w14:textId="77777777" w:rsidR="00E37A6D" w:rsidRDefault="006322DE" w:rsidP="00E37A6D">
    <w:pPr>
      <w:pStyle w:val="Header"/>
      <w:tabs>
        <w:tab w:val="center" w:pos="4820"/>
        <w:tab w:val="right" w:pos="9638"/>
      </w:tabs>
    </w:pPr>
    <w:r>
      <w:rPr>
        <w:rFonts w:cs="Arial"/>
        <w:noProof/>
        <w:lang w:eastAsia="en-GB"/>
      </w:rPr>
      <mc:AlternateContent>
        <mc:Choice Requires="wps">
          <w:drawing>
            <wp:anchor distT="0" distB="0" distL="114300" distR="114300" simplePos="0" relativeHeight="251658241" behindDoc="1" locked="0" layoutInCell="1" allowOverlap="1" wp14:anchorId="5698B759" wp14:editId="3DC0C544">
              <wp:simplePos x="0" y="0"/>
              <wp:positionH relativeFrom="page">
                <wp:align>left</wp:align>
              </wp:positionH>
              <wp:positionV relativeFrom="page">
                <wp:align>top</wp:align>
              </wp:positionV>
              <wp:extent cx="7696800" cy="327600"/>
              <wp:effectExtent l="0" t="0" r="0" b="0"/>
              <wp:wrapTight wrapText="bothSides">
                <wp:wrapPolygon edited="0">
                  <wp:start x="160" y="0"/>
                  <wp:lineTo x="160" y="20132"/>
                  <wp:lineTo x="21386" y="20132"/>
                  <wp:lineTo x="21386" y="0"/>
                  <wp:lineTo x="160" y="0"/>
                </wp:wrapPolygon>
              </wp:wrapTight>
              <wp:docPr id="13" name="Rectangle 13"/>
              <wp:cNvGraphicFramePr/>
              <a:graphic xmlns:a="http://schemas.openxmlformats.org/drawingml/2006/main">
                <a:graphicData uri="http://schemas.microsoft.com/office/word/2010/wordprocessingShape">
                  <wps:wsp>
                    <wps:cNvSpPr/>
                    <wps:spPr>
                      <a:xfrm>
                        <a:off x="0" y="0"/>
                        <a:ext cx="7696800" cy="327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11EB63" w14:textId="77777777" w:rsidR="006322DE" w:rsidRDefault="006322DE" w:rsidP="006322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8B759" id="Rectangle 13" o:spid="_x0000_s1026" style="position:absolute;margin-left:0;margin-top:0;width:606.05pt;height:25.8pt;z-index:-251658239;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" filled="f" stroked="f" strokeweight="1pt">
              <v:textbox>
                <w:txbxContent>
                  <w:p w14:paraId="2111EB63" w14:textId="77777777" w:rsidR="006322DE" w:rsidRDefault="006322DE" w:rsidP="006322DE">
                    <w:pPr>
                      <w:jc w:val="center"/>
                    </w:pPr>
                  </w:p>
                </w:txbxContent>
              </v:textbox>
              <w10:wrap type="tight"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3"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7"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8"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B326FE"/>
    <w:multiLevelType w:val="hybridMultilevel"/>
    <w:tmpl w:val="82AEE4F6"/>
    <w:lvl w:ilvl="0" w:tplc="391A2A96">
      <w:start w:val="1"/>
      <w:numFmt w:val="decimal"/>
      <w:pStyle w:val="Numbers"/>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3"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4"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5"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2C5211"/>
    <w:multiLevelType w:val="multilevel"/>
    <w:tmpl w:val="6E4A7C24"/>
    <w:lvl w:ilvl="0">
      <w:start w:val="1"/>
      <w:numFmt w:val="decimal"/>
      <w:pStyle w:val="2HEADING"/>
      <w:lvlText w:val="%1."/>
      <w:lvlJc w:val="left"/>
      <w:pPr>
        <w:ind w:left="360" w:hanging="360"/>
      </w:pPr>
      <w:rPr>
        <w:rFonts w:hint="default"/>
      </w:rPr>
    </w:lvl>
    <w:lvl w:ilvl="1">
      <w:start w:val="1"/>
      <w:numFmt w:val="decimal"/>
      <w:pStyle w:val="3SUBHEADING"/>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53084D"/>
    <w:multiLevelType w:val="hybridMultilevel"/>
    <w:tmpl w:val="141E28E4"/>
    <w:lvl w:ilvl="0" w:tplc="F5B0F4F8">
      <w:numFmt w:val="bullet"/>
      <w:pStyle w:val="5BULLETPOINTS"/>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0"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1"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4"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26"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435FB5"/>
    <w:multiLevelType w:val="hybridMultilevel"/>
    <w:tmpl w:val="16728CB2"/>
    <w:lvl w:ilvl="0" w:tplc="D50EF334">
      <w:start w:val="1"/>
      <w:numFmt w:val="bullet"/>
      <w:pStyle w:val="Bullets2"/>
      <w:lvlText w:val=""/>
      <w:lvlJc w:val="left"/>
      <w:pPr>
        <w:tabs>
          <w:tab w:val="num" w:pos="1584"/>
        </w:tabs>
        <w:ind w:left="1584" w:hanging="504"/>
      </w:pPr>
      <w:rPr>
        <w:rFonts w:ascii="Symbol" w:hAnsi="Symbol" w:hint="default"/>
      </w:rPr>
    </w:lvl>
    <w:lvl w:ilvl="1" w:tplc="08090003" w:tentative="1">
      <w:start w:val="1"/>
      <w:numFmt w:val="bullet"/>
      <w:lvlText w:val="o"/>
      <w:lvlJc w:val="left"/>
      <w:pPr>
        <w:tabs>
          <w:tab w:val="num" w:pos="2610"/>
        </w:tabs>
        <w:ind w:left="2610" w:hanging="360"/>
      </w:pPr>
      <w:rPr>
        <w:rFonts w:ascii="Courier New" w:hAnsi="Courier New" w:cs="Courier New" w:hint="default"/>
      </w:rPr>
    </w:lvl>
    <w:lvl w:ilvl="2" w:tplc="08090005" w:tentative="1">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28"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29"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2"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3"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844425">
    <w:abstractNumId w:val="16"/>
  </w:num>
  <w:num w:numId="2" w16cid:durableId="305741603">
    <w:abstractNumId w:val="18"/>
  </w:num>
  <w:num w:numId="3" w16cid:durableId="546334694">
    <w:abstractNumId w:val="11"/>
  </w:num>
  <w:num w:numId="4" w16cid:durableId="1141724936">
    <w:abstractNumId w:val="27"/>
  </w:num>
  <w:num w:numId="5" w16cid:durableId="1723752128">
    <w:abstractNumId w:val="28"/>
  </w:num>
  <w:num w:numId="6" w16cid:durableId="1596859031">
    <w:abstractNumId w:val="0"/>
  </w:num>
  <w:num w:numId="7" w16cid:durableId="2024014362">
    <w:abstractNumId w:val="21"/>
  </w:num>
  <w:num w:numId="8" w16cid:durableId="2095125375">
    <w:abstractNumId w:val="20"/>
  </w:num>
  <w:num w:numId="9" w16cid:durableId="1843662700">
    <w:abstractNumId w:val="1"/>
  </w:num>
  <w:num w:numId="10" w16cid:durableId="297688513">
    <w:abstractNumId w:val="31"/>
  </w:num>
  <w:num w:numId="11" w16cid:durableId="422147662">
    <w:abstractNumId w:val="6"/>
  </w:num>
  <w:num w:numId="12" w16cid:durableId="1590964144">
    <w:abstractNumId w:val="12"/>
  </w:num>
  <w:num w:numId="13" w16cid:durableId="824443368">
    <w:abstractNumId w:val="25"/>
  </w:num>
  <w:num w:numId="14" w16cid:durableId="263657481">
    <w:abstractNumId w:val="26"/>
  </w:num>
  <w:num w:numId="15" w16cid:durableId="19089990">
    <w:abstractNumId w:val="23"/>
  </w:num>
  <w:num w:numId="16" w16cid:durableId="1135181721">
    <w:abstractNumId w:val="29"/>
  </w:num>
  <w:num w:numId="17" w16cid:durableId="1987934904">
    <w:abstractNumId w:val="30"/>
  </w:num>
  <w:num w:numId="18" w16cid:durableId="2039812838">
    <w:abstractNumId w:val="10"/>
  </w:num>
  <w:num w:numId="19" w16cid:durableId="89132400">
    <w:abstractNumId w:val="32"/>
  </w:num>
  <w:num w:numId="20" w16cid:durableId="1725179146">
    <w:abstractNumId w:val="24"/>
  </w:num>
  <w:num w:numId="21" w16cid:durableId="167336237">
    <w:abstractNumId w:val="19"/>
  </w:num>
  <w:num w:numId="22" w16cid:durableId="721171771">
    <w:abstractNumId w:val="14"/>
  </w:num>
  <w:num w:numId="23" w16cid:durableId="712654332">
    <w:abstractNumId w:val="13"/>
  </w:num>
  <w:num w:numId="24" w16cid:durableId="795298961">
    <w:abstractNumId w:val="33"/>
  </w:num>
  <w:num w:numId="25" w16cid:durableId="1397437362">
    <w:abstractNumId w:val="2"/>
  </w:num>
  <w:num w:numId="26" w16cid:durableId="732505761">
    <w:abstractNumId w:val="34"/>
  </w:num>
  <w:num w:numId="27" w16cid:durableId="302345113">
    <w:abstractNumId w:val="5"/>
  </w:num>
  <w:num w:numId="28" w16cid:durableId="414059264">
    <w:abstractNumId w:val="22"/>
  </w:num>
  <w:num w:numId="29" w16cid:durableId="492918017">
    <w:abstractNumId w:val="7"/>
  </w:num>
  <w:num w:numId="30" w16cid:durableId="2079278064">
    <w:abstractNumId w:val="9"/>
  </w:num>
  <w:num w:numId="31" w16cid:durableId="1151369202">
    <w:abstractNumId w:val="8"/>
  </w:num>
  <w:num w:numId="32" w16cid:durableId="1522625027">
    <w:abstractNumId w:val="17"/>
  </w:num>
  <w:num w:numId="33" w16cid:durableId="948316561">
    <w:abstractNumId w:val="4"/>
  </w:num>
  <w:num w:numId="34" w16cid:durableId="700669049">
    <w:abstractNumId w:val="3"/>
  </w:num>
  <w:num w:numId="35" w16cid:durableId="93942509">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linkStyl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741"/>
    <w:rsid w:val="00013559"/>
    <w:rsid w:val="00022558"/>
    <w:rsid w:val="000317B7"/>
    <w:rsid w:val="000474A2"/>
    <w:rsid w:val="00047BCD"/>
    <w:rsid w:val="000530F7"/>
    <w:rsid w:val="00060156"/>
    <w:rsid w:val="000604C3"/>
    <w:rsid w:val="00062F65"/>
    <w:rsid w:val="0006702E"/>
    <w:rsid w:val="00067C98"/>
    <w:rsid w:val="000C126D"/>
    <w:rsid w:val="000D0839"/>
    <w:rsid w:val="000D0882"/>
    <w:rsid w:val="000F2419"/>
    <w:rsid w:val="00101E0C"/>
    <w:rsid w:val="001149C5"/>
    <w:rsid w:val="00137B66"/>
    <w:rsid w:val="00150948"/>
    <w:rsid w:val="00167087"/>
    <w:rsid w:val="00170C22"/>
    <w:rsid w:val="00171332"/>
    <w:rsid w:val="00175693"/>
    <w:rsid w:val="00183EB0"/>
    <w:rsid w:val="001A3A52"/>
    <w:rsid w:val="001B056A"/>
    <w:rsid w:val="001D6B78"/>
    <w:rsid w:val="001E5174"/>
    <w:rsid w:val="00204BD2"/>
    <w:rsid w:val="0020658D"/>
    <w:rsid w:val="00271DFA"/>
    <w:rsid w:val="0028126D"/>
    <w:rsid w:val="00291B7A"/>
    <w:rsid w:val="002A2EF4"/>
    <w:rsid w:val="002A54A0"/>
    <w:rsid w:val="002B6726"/>
    <w:rsid w:val="002C4D5A"/>
    <w:rsid w:val="002E7334"/>
    <w:rsid w:val="002F341B"/>
    <w:rsid w:val="003034C3"/>
    <w:rsid w:val="003124D4"/>
    <w:rsid w:val="003175DF"/>
    <w:rsid w:val="00325949"/>
    <w:rsid w:val="00344EFD"/>
    <w:rsid w:val="003453D5"/>
    <w:rsid w:val="00353A01"/>
    <w:rsid w:val="00357B86"/>
    <w:rsid w:val="00361CC3"/>
    <w:rsid w:val="00385596"/>
    <w:rsid w:val="00396A11"/>
    <w:rsid w:val="003F08FD"/>
    <w:rsid w:val="003F1DA8"/>
    <w:rsid w:val="004024E9"/>
    <w:rsid w:val="004078A8"/>
    <w:rsid w:val="0043013E"/>
    <w:rsid w:val="00433BC1"/>
    <w:rsid w:val="00435C56"/>
    <w:rsid w:val="00437CE6"/>
    <w:rsid w:val="00447608"/>
    <w:rsid w:val="00472A31"/>
    <w:rsid w:val="00484348"/>
    <w:rsid w:val="004B4030"/>
    <w:rsid w:val="004C1DB5"/>
    <w:rsid w:val="004C3203"/>
    <w:rsid w:val="004D36EC"/>
    <w:rsid w:val="004F6A7D"/>
    <w:rsid w:val="00500D10"/>
    <w:rsid w:val="00521DB2"/>
    <w:rsid w:val="00536E46"/>
    <w:rsid w:val="00572268"/>
    <w:rsid w:val="005902FA"/>
    <w:rsid w:val="005903AD"/>
    <w:rsid w:val="005A438B"/>
    <w:rsid w:val="005A7272"/>
    <w:rsid w:val="005B2F5D"/>
    <w:rsid w:val="005C15F4"/>
    <w:rsid w:val="005D61AD"/>
    <w:rsid w:val="005E71BF"/>
    <w:rsid w:val="00601741"/>
    <w:rsid w:val="00606B4F"/>
    <w:rsid w:val="00615BC1"/>
    <w:rsid w:val="00622603"/>
    <w:rsid w:val="00626079"/>
    <w:rsid w:val="006322DE"/>
    <w:rsid w:val="00633F89"/>
    <w:rsid w:val="00636D5E"/>
    <w:rsid w:val="00644F94"/>
    <w:rsid w:val="00646E6A"/>
    <w:rsid w:val="0065037C"/>
    <w:rsid w:val="0065137D"/>
    <w:rsid w:val="00655D9B"/>
    <w:rsid w:val="0069311A"/>
    <w:rsid w:val="00697E77"/>
    <w:rsid w:val="006A24D0"/>
    <w:rsid w:val="006D1F35"/>
    <w:rsid w:val="006D68A2"/>
    <w:rsid w:val="006E4657"/>
    <w:rsid w:val="006E4E5E"/>
    <w:rsid w:val="006E5F74"/>
    <w:rsid w:val="006F24E3"/>
    <w:rsid w:val="006F2DD6"/>
    <w:rsid w:val="00706587"/>
    <w:rsid w:val="007117BF"/>
    <w:rsid w:val="00712919"/>
    <w:rsid w:val="007166E9"/>
    <w:rsid w:val="00720575"/>
    <w:rsid w:val="00727876"/>
    <w:rsid w:val="00746862"/>
    <w:rsid w:val="00754DF2"/>
    <w:rsid w:val="00764329"/>
    <w:rsid w:val="0076647C"/>
    <w:rsid w:val="0077504C"/>
    <w:rsid w:val="0077518C"/>
    <w:rsid w:val="0078361B"/>
    <w:rsid w:val="00792227"/>
    <w:rsid w:val="00794C45"/>
    <w:rsid w:val="007B6EE7"/>
    <w:rsid w:val="007D2DE3"/>
    <w:rsid w:val="007D4303"/>
    <w:rsid w:val="007E2528"/>
    <w:rsid w:val="007E4436"/>
    <w:rsid w:val="007F0E1F"/>
    <w:rsid w:val="007F57A5"/>
    <w:rsid w:val="007F5DD1"/>
    <w:rsid w:val="00803396"/>
    <w:rsid w:val="00806572"/>
    <w:rsid w:val="008125D8"/>
    <w:rsid w:val="00812CD8"/>
    <w:rsid w:val="00823F28"/>
    <w:rsid w:val="00834C75"/>
    <w:rsid w:val="00850C7E"/>
    <w:rsid w:val="00850D31"/>
    <w:rsid w:val="00862C59"/>
    <w:rsid w:val="00872D0D"/>
    <w:rsid w:val="008761D0"/>
    <w:rsid w:val="00880F16"/>
    <w:rsid w:val="008870D2"/>
    <w:rsid w:val="00890D51"/>
    <w:rsid w:val="00895D93"/>
    <w:rsid w:val="008A12AB"/>
    <w:rsid w:val="008B5235"/>
    <w:rsid w:val="008B71A2"/>
    <w:rsid w:val="008C2437"/>
    <w:rsid w:val="008D2443"/>
    <w:rsid w:val="008E5B5B"/>
    <w:rsid w:val="008F4800"/>
    <w:rsid w:val="009106FD"/>
    <w:rsid w:val="00913E8C"/>
    <w:rsid w:val="0092162E"/>
    <w:rsid w:val="00924E07"/>
    <w:rsid w:val="009256CE"/>
    <w:rsid w:val="00927E90"/>
    <w:rsid w:val="00933EB4"/>
    <w:rsid w:val="00934BAA"/>
    <w:rsid w:val="009A03D7"/>
    <w:rsid w:val="009B2E4E"/>
    <w:rsid w:val="009B77ED"/>
    <w:rsid w:val="009E0550"/>
    <w:rsid w:val="009E5586"/>
    <w:rsid w:val="00A06907"/>
    <w:rsid w:val="00A10F26"/>
    <w:rsid w:val="00A66E59"/>
    <w:rsid w:val="00A67E09"/>
    <w:rsid w:val="00A725BE"/>
    <w:rsid w:val="00A77BA2"/>
    <w:rsid w:val="00A8317F"/>
    <w:rsid w:val="00A87BF3"/>
    <w:rsid w:val="00AC16FB"/>
    <w:rsid w:val="00AD05DB"/>
    <w:rsid w:val="00AF7C3A"/>
    <w:rsid w:val="00B0270E"/>
    <w:rsid w:val="00B04DCF"/>
    <w:rsid w:val="00B161B3"/>
    <w:rsid w:val="00B20A53"/>
    <w:rsid w:val="00B43758"/>
    <w:rsid w:val="00B57444"/>
    <w:rsid w:val="00B57F8F"/>
    <w:rsid w:val="00B63A51"/>
    <w:rsid w:val="00B63CDE"/>
    <w:rsid w:val="00B7028D"/>
    <w:rsid w:val="00B71363"/>
    <w:rsid w:val="00BA410A"/>
    <w:rsid w:val="00BB5776"/>
    <w:rsid w:val="00BD68F6"/>
    <w:rsid w:val="00C16FAE"/>
    <w:rsid w:val="00C21A17"/>
    <w:rsid w:val="00C370C0"/>
    <w:rsid w:val="00C52510"/>
    <w:rsid w:val="00C67268"/>
    <w:rsid w:val="00C73862"/>
    <w:rsid w:val="00C90475"/>
    <w:rsid w:val="00CA06E8"/>
    <w:rsid w:val="00CA79C0"/>
    <w:rsid w:val="00D0011F"/>
    <w:rsid w:val="00D34BBF"/>
    <w:rsid w:val="00D34FF2"/>
    <w:rsid w:val="00D5566C"/>
    <w:rsid w:val="00D61388"/>
    <w:rsid w:val="00D62AF4"/>
    <w:rsid w:val="00D64620"/>
    <w:rsid w:val="00D6701F"/>
    <w:rsid w:val="00D847BE"/>
    <w:rsid w:val="00D944CC"/>
    <w:rsid w:val="00DA2A29"/>
    <w:rsid w:val="00DA782B"/>
    <w:rsid w:val="00DB6F7F"/>
    <w:rsid w:val="00DC6A84"/>
    <w:rsid w:val="00DD3A52"/>
    <w:rsid w:val="00E24480"/>
    <w:rsid w:val="00E31870"/>
    <w:rsid w:val="00E3188E"/>
    <w:rsid w:val="00E37A6D"/>
    <w:rsid w:val="00E64BD6"/>
    <w:rsid w:val="00E67971"/>
    <w:rsid w:val="00E75CFC"/>
    <w:rsid w:val="00E77967"/>
    <w:rsid w:val="00E87D69"/>
    <w:rsid w:val="00EA0260"/>
    <w:rsid w:val="00EE2C1D"/>
    <w:rsid w:val="00F078E9"/>
    <w:rsid w:val="00F139C8"/>
    <w:rsid w:val="00F162A0"/>
    <w:rsid w:val="00F27912"/>
    <w:rsid w:val="00F32590"/>
    <w:rsid w:val="00F5252A"/>
    <w:rsid w:val="00F63F1C"/>
    <w:rsid w:val="00F65400"/>
    <w:rsid w:val="00F65EBC"/>
    <w:rsid w:val="00F93B2B"/>
    <w:rsid w:val="00F95402"/>
    <w:rsid w:val="00FA2A62"/>
    <w:rsid w:val="00FA3FE1"/>
    <w:rsid w:val="00FB197F"/>
    <w:rsid w:val="00FD1A45"/>
    <w:rsid w:val="00FF6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080F1"/>
  <w15:chartTrackingRefBased/>
  <w15:docId w15:val="{B3105996-201A-445E-A215-CE642761D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Roboto" w:eastAsiaTheme="minorHAnsi" w:hAnsi="Roboto"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18C"/>
    <w:pPr>
      <w:widowControl w:val="0"/>
      <w:adjustRightInd w:val="0"/>
      <w:spacing w:after="0" w:line="240" w:lineRule="auto"/>
      <w:textAlignment w:val="baseline"/>
    </w:pPr>
    <w:rPr>
      <w:rFonts w:ascii="Nunito Sans" w:eastAsia="Times New Roman" w:hAnsi="Nunito Sans" w:cs="Times New Roman"/>
      <w:lang w:eastAsia="en-GB"/>
    </w:rPr>
  </w:style>
  <w:style w:type="paragraph" w:styleId="Heading1">
    <w:name w:val="heading 1"/>
    <w:next w:val="BodyText"/>
    <w:link w:val="Heading1Char"/>
    <w:qFormat/>
    <w:rsid w:val="0077518C"/>
    <w:pPr>
      <w:keepNext/>
      <w:spacing w:after="240" w:line="240" w:lineRule="auto"/>
      <w:outlineLvl w:val="0"/>
    </w:pPr>
    <w:rPr>
      <w:rFonts w:ascii="Nunito Sans" w:eastAsia="Times New Roman" w:hAnsi="Nunito Sans" w:cs="Arial"/>
      <w:b/>
      <w:bCs/>
      <w:iCs/>
      <w:sz w:val="28"/>
      <w:szCs w:val="26"/>
    </w:rPr>
  </w:style>
  <w:style w:type="paragraph" w:styleId="Heading2">
    <w:name w:val="heading 2"/>
    <w:next w:val="BodyText"/>
    <w:link w:val="Heading2Char"/>
    <w:qFormat/>
    <w:rsid w:val="0077518C"/>
    <w:pPr>
      <w:keepNext/>
      <w:spacing w:after="240" w:line="240" w:lineRule="auto"/>
      <w:outlineLvl w:val="1"/>
    </w:pPr>
    <w:rPr>
      <w:rFonts w:ascii="Nunito Sans" w:eastAsia="Times New Roman" w:hAnsi="Nunito Sans" w:cs="Times New Roman"/>
      <w:b/>
      <w:bCs/>
      <w:i/>
      <w:iCs/>
      <w:sz w:val="24"/>
      <w:szCs w:val="24"/>
      <w:lang w:eastAsia="en-GB"/>
    </w:rPr>
  </w:style>
  <w:style w:type="paragraph" w:styleId="Heading3">
    <w:name w:val="heading 3"/>
    <w:next w:val="BodyText"/>
    <w:link w:val="Heading3Char"/>
    <w:qFormat/>
    <w:rsid w:val="0077518C"/>
    <w:pPr>
      <w:keepNext/>
      <w:spacing w:after="240" w:line="240" w:lineRule="auto"/>
      <w:outlineLvl w:val="2"/>
    </w:pPr>
    <w:rPr>
      <w:rFonts w:ascii="Nunito Sans" w:eastAsia="Times New Roman" w:hAnsi="Nunito Sans" w:cs="Times New Roman"/>
      <w:b/>
      <w:iCs/>
      <w:szCs w:val="26"/>
    </w:rPr>
  </w:style>
  <w:style w:type="paragraph" w:styleId="Heading4">
    <w:name w:val="heading 4"/>
    <w:next w:val="BodyText"/>
    <w:link w:val="Heading4Char"/>
    <w:rsid w:val="0077518C"/>
    <w:pPr>
      <w:keepNext/>
      <w:spacing w:after="240" w:line="240" w:lineRule="auto"/>
      <w:outlineLvl w:val="3"/>
    </w:pPr>
    <w:rPr>
      <w:rFonts w:ascii="Nunito Sans" w:eastAsia="Times New Roman" w:hAnsi="Nunito Sans" w:cs="Times New Roman"/>
      <w:b/>
      <w:sz w:val="24"/>
    </w:rPr>
  </w:style>
  <w:style w:type="paragraph" w:styleId="Heading5">
    <w:name w:val="heading 5"/>
    <w:next w:val="BodyText"/>
    <w:link w:val="Heading5Char"/>
    <w:rsid w:val="0077518C"/>
    <w:pPr>
      <w:spacing w:before="240" w:after="60" w:line="240" w:lineRule="auto"/>
      <w:outlineLvl w:val="4"/>
    </w:pPr>
    <w:rPr>
      <w:rFonts w:ascii="Nunito Sans" w:eastAsia="Times New Roman" w:hAnsi="Nunito Sans" w:cs="Times New Roman"/>
      <w:b/>
      <w:bCs/>
      <w:i/>
      <w:iCs/>
      <w:sz w:val="24"/>
      <w:szCs w:val="26"/>
    </w:rPr>
  </w:style>
  <w:style w:type="paragraph" w:styleId="Heading8">
    <w:name w:val="heading 8"/>
    <w:next w:val="BodyText"/>
    <w:link w:val="Heading8Char"/>
    <w:rsid w:val="0077518C"/>
    <w:pPr>
      <w:spacing w:before="240" w:after="60" w:line="240" w:lineRule="auto"/>
      <w:outlineLvl w:val="7"/>
    </w:pPr>
    <w:rPr>
      <w:rFonts w:ascii="Nunito Sans" w:eastAsia="Times New Roman" w:hAnsi="Nunito Sans" w:cs="Times New Roman"/>
      <w:i/>
      <w:i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7518C"/>
    <w:pPr>
      <w:spacing w:after="0" w:line="240" w:lineRule="auto"/>
    </w:pPr>
    <w:rPr>
      <w:rFonts w:ascii="Nunito Sans" w:eastAsia="Times New Roman" w:hAnsi="Nunito San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link w:val="HeaderChar"/>
    <w:rsid w:val="0077518C"/>
    <w:pPr>
      <w:tabs>
        <w:tab w:val="center" w:pos="4153"/>
        <w:tab w:val="right" w:pos="8306"/>
      </w:tabs>
      <w:spacing w:after="0" w:line="240" w:lineRule="auto"/>
    </w:pPr>
    <w:rPr>
      <w:rFonts w:ascii="Nunito Sans" w:eastAsia="Times New Roman" w:hAnsi="Nunito Sans" w:cs="Times New Roman"/>
    </w:rPr>
  </w:style>
  <w:style w:type="character" w:customStyle="1" w:styleId="HeaderChar">
    <w:name w:val="Header Char"/>
    <w:basedOn w:val="DefaultParagraphFont"/>
    <w:link w:val="Header"/>
    <w:rsid w:val="0077518C"/>
    <w:rPr>
      <w:rFonts w:ascii="Nunito Sans" w:eastAsia="Times New Roman" w:hAnsi="Nunito Sans" w:cs="Times New Roman"/>
    </w:rPr>
  </w:style>
  <w:style w:type="paragraph" w:styleId="Footer">
    <w:name w:val="footer"/>
    <w:link w:val="FooterChar"/>
    <w:rsid w:val="0077518C"/>
    <w:pPr>
      <w:tabs>
        <w:tab w:val="center" w:pos="4153"/>
        <w:tab w:val="right" w:pos="8306"/>
      </w:tabs>
      <w:spacing w:after="0" w:line="240" w:lineRule="auto"/>
    </w:pPr>
    <w:rPr>
      <w:rFonts w:ascii="Nunito Sans" w:eastAsia="Times New Roman" w:hAnsi="Nunito Sans" w:cs="Times New Roman"/>
    </w:rPr>
  </w:style>
  <w:style w:type="character" w:customStyle="1" w:styleId="FooterChar">
    <w:name w:val="Footer Char"/>
    <w:basedOn w:val="DefaultParagraphFont"/>
    <w:link w:val="Footer"/>
    <w:rsid w:val="0077518C"/>
    <w:rPr>
      <w:rFonts w:ascii="Nunito Sans" w:eastAsia="Times New Roman" w:hAnsi="Nunito Sans" w:cs="Times New Roman"/>
    </w:rPr>
  </w:style>
  <w:style w:type="character" w:styleId="Hyperlink">
    <w:name w:val="Hyperlink"/>
    <w:basedOn w:val="DefaultParagraphFont"/>
    <w:uiPriority w:val="99"/>
    <w:rsid w:val="0077518C"/>
    <w:rPr>
      <w:color w:val="002060"/>
      <w:u w:val="single"/>
    </w:rPr>
  </w:style>
  <w:style w:type="character" w:styleId="PlaceholderText">
    <w:name w:val="Placeholder Text"/>
    <w:basedOn w:val="DefaultParagraphFont"/>
    <w:uiPriority w:val="99"/>
    <w:semiHidden/>
    <w:rsid w:val="0077518C"/>
    <w:rPr>
      <w:color w:val="808080"/>
    </w:rPr>
  </w:style>
  <w:style w:type="character" w:customStyle="1" w:styleId="Heading1Char">
    <w:name w:val="Heading 1 Char"/>
    <w:basedOn w:val="DefaultParagraphFont"/>
    <w:link w:val="Heading1"/>
    <w:rsid w:val="0077518C"/>
    <w:rPr>
      <w:rFonts w:ascii="Nunito Sans" w:eastAsia="Times New Roman" w:hAnsi="Nunito Sans" w:cs="Arial"/>
      <w:b/>
      <w:bCs/>
      <w:iCs/>
      <w:sz w:val="28"/>
      <w:szCs w:val="26"/>
    </w:rPr>
  </w:style>
  <w:style w:type="character" w:customStyle="1" w:styleId="Heading2Char">
    <w:name w:val="Heading 2 Char"/>
    <w:basedOn w:val="DefaultParagraphFont"/>
    <w:link w:val="Heading2"/>
    <w:rsid w:val="0077518C"/>
    <w:rPr>
      <w:rFonts w:ascii="Nunito Sans" w:eastAsia="Times New Roman" w:hAnsi="Nunito Sans" w:cs="Times New Roman"/>
      <w:b/>
      <w:bCs/>
      <w:i/>
      <w:iCs/>
      <w:sz w:val="24"/>
      <w:szCs w:val="24"/>
      <w:lang w:eastAsia="en-GB"/>
    </w:rPr>
  </w:style>
  <w:style w:type="character" w:customStyle="1" w:styleId="Heading3Char">
    <w:name w:val="Heading 3 Char"/>
    <w:basedOn w:val="DefaultParagraphFont"/>
    <w:link w:val="Heading3"/>
    <w:rsid w:val="0077518C"/>
    <w:rPr>
      <w:rFonts w:ascii="Nunito Sans" w:eastAsia="Times New Roman" w:hAnsi="Nunito Sans" w:cs="Times New Roman"/>
      <w:b/>
      <w:iCs/>
      <w:szCs w:val="26"/>
    </w:rPr>
  </w:style>
  <w:style w:type="paragraph" w:styleId="ListParagraph">
    <w:name w:val="List Paragraph"/>
    <w:basedOn w:val="Normal"/>
    <w:link w:val="ListParagraphChar"/>
    <w:uiPriority w:val="34"/>
    <w:qFormat/>
    <w:rsid w:val="0077518C"/>
    <w:pPr>
      <w:ind w:left="720"/>
      <w:contextualSpacing/>
    </w:pPr>
  </w:style>
  <w:style w:type="table" w:customStyle="1" w:styleId="HfLTableStyle">
    <w:name w:val="HfLTableStyle"/>
    <w:basedOn w:val="TableNormal"/>
    <w:uiPriority w:val="99"/>
    <w:rsid w:val="0077518C"/>
    <w:pPr>
      <w:spacing w:after="0" w:line="240" w:lineRule="auto"/>
    </w:pPr>
    <w:tblPr/>
  </w:style>
  <w:style w:type="paragraph" w:customStyle="1" w:styleId="TableText">
    <w:name w:val="TableText"/>
    <w:basedOn w:val="NoSpacing"/>
    <w:qFormat/>
    <w:rsid w:val="0077518C"/>
    <w:pPr>
      <w:spacing w:before="60" w:after="60"/>
    </w:pPr>
  </w:style>
  <w:style w:type="paragraph" w:styleId="NoSpacing">
    <w:name w:val="No Spacing"/>
    <w:aliases w:val="3. 1.1 SUBHEADING"/>
    <w:link w:val="NoSpacingChar"/>
    <w:uiPriority w:val="1"/>
    <w:qFormat/>
    <w:rsid w:val="0077518C"/>
    <w:pPr>
      <w:spacing w:after="0" w:line="240" w:lineRule="auto"/>
    </w:pPr>
  </w:style>
  <w:style w:type="character" w:customStyle="1" w:styleId="Heading4Char">
    <w:name w:val="Heading 4 Char"/>
    <w:basedOn w:val="DefaultParagraphFont"/>
    <w:link w:val="Heading4"/>
    <w:rsid w:val="0077518C"/>
    <w:rPr>
      <w:rFonts w:ascii="Nunito Sans" w:eastAsia="Times New Roman" w:hAnsi="Nunito Sans" w:cs="Times New Roman"/>
      <w:b/>
      <w:sz w:val="24"/>
    </w:rPr>
  </w:style>
  <w:style w:type="character" w:customStyle="1" w:styleId="Heading5Char">
    <w:name w:val="Heading 5 Char"/>
    <w:basedOn w:val="DefaultParagraphFont"/>
    <w:link w:val="Heading5"/>
    <w:rsid w:val="0077518C"/>
    <w:rPr>
      <w:rFonts w:ascii="Nunito Sans" w:eastAsia="Times New Roman" w:hAnsi="Nunito Sans" w:cs="Times New Roman"/>
      <w:b/>
      <w:bCs/>
      <w:i/>
      <w:iCs/>
      <w:sz w:val="24"/>
      <w:szCs w:val="26"/>
    </w:rPr>
  </w:style>
  <w:style w:type="paragraph" w:customStyle="1" w:styleId="1POLICYTITLE">
    <w:name w:val="1 POLICY TITLE"/>
    <w:basedOn w:val="Normal"/>
    <w:link w:val="1POLICYTITLEChar"/>
    <w:autoRedefine/>
    <w:qFormat/>
    <w:rsid w:val="008125D8"/>
    <w:pPr>
      <w:jc w:val="center"/>
    </w:pPr>
    <w:rPr>
      <w:rFonts w:ascii="Mulish" w:hAnsi="Mulish" w:cs="Arial"/>
      <w:b/>
      <w:color w:val="2F8989"/>
      <w:sz w:val="40"/>
      <w:szCs w:val="40"/>
    </w:rPr>
  </w:style>
  <w:style w:type="character" w:customStyle="1" w:styleId="1POLICYTITLEChar">
    <w:name w:val="1 POLICY TITLE Char"/>
    <w:basedOn w:val="DefaultParagraphFont"/>
    <w:link w:val="1POLICYTITLE"/>
    <w:rsid w:val="008125D8"/>
    <w:rPr>
      <w:rFonts w:ascii="Mulish" w:eastAsia="Times New Roman" w:hAnsi="Mulish" w:cs="Arial"/>
      <w:b/>
      <w:color w:val="2F8989"/>
      <w:sz w:val="40"/>
      <w:szCs w:val="40"/>
      <w:lang w:eastAsia="en-GB"/>
    </w:rPr>
  </w:style>
  <w:style w:type="paragraph" w:customStyle="1" w:styleId="2HEADING">
    <w:name w:val="2 HEADING"/>
    <w:basedOn w:val="Heading1"/>
    <w:next w:val="Heading1"/>
    <w:link w:val="2HEADINGChar"/>
    <w:autoRedefine/>
    <w:qFormat/>
    <w:rsid w:val="0077518C"/>
    <w:pPr>
      <w:numPr>
        <w:numId w:val="1"/>
      </w:numPr>
      <w:tabs>
        <w:tab w:val="left" w:pos="3390"/>
      </w:tabs>
      <w:spacing w:before="240" w:after="0" w:line="259" w:lineRule="auto"/>
      <w:ind w:left="357" w:hanging="357"/>
    </w:pPr>
    <w:rPr>
      <w:bCs w:val="0"/>
      <w:sz w:val="24"/>
    </w:rPr>
  </w:style>
  <w:style w:type="paragraph" w:customStyle="1" w:styleId="3SUBHEADING">
    <w:name w:val="3 SUBHEADING"/>
    <w:basedOn w:val="Heading2"/>
    <w:next w:val="4MAINTEXT"/>
    <w:link w:val="3SUBHEADINGChar"/>
    <w:qFormat/>
    <w:rsid w:val="0077518C"/>
    <w:pPr>
      <w:numPr>
        <w:ilvl w:val="1"/>
        <w:numId w:val="1"/>
      </w:numPr>
      <w:spacing w:before="120" w:after="120"/>
    </w:pPr>
    <w:rPr>
      <w:rFonts w:cs="Arial"/>
      <w:i w:val="0"/>
      <w:sz w:val="22"/>
    </w:rPr>
  </w:style>
  <w:style w:type="character" w:customStyle="1" w:styleId="2HEADINGChar">
    <w:name w:val="2 HEADING Char"/>
    <w:basedOn w:val="DefaultParagraphFont"/>
    <w:link w:val="2HEADING"/>
    <w:rsid w:val="0077518C"/>
    <w:rPr>
      <w:rFonts w:ascii="Nunito Sans" w:eastAsia="Times New Roman" w:hAnsi="Nunito Sans" w:cs="Arial"/>
      <w:b/>
      <w:iCs/>
      <w:sz w:val="24"/>
      <w:szCs w:val="26"/>
    </w:rPr>
  </w:style>
  <w:style w:type="paragraph" w:customStyle="1" w:styleId="4MAINTEXT">
    <w:name w:val="4 MAIN TEXT"/>
    <w:basedOn w:val="Normal"/>
    <w:link w:val="4MAINTEXTChar"/>
    <w:qFormat/>
    <w:rsid w:val="0077518C"/>
    <w:pPr>
      <w:spacing w:after="120"/>
      <w:jc w:val="both"/>
    </w:pPr>
    <w:rPr>
      <w:rFonts w:cs="Arial"/>
      <w:color w:val="000000"/>
      <w:shd w:val="clear" w:color="auto" w:fill="FFFFFF"/>
    </w:rPr>
  </w:style>
  <w:style w:type="character" w:customStyle="1" w:styleId="3SUBHEADINGChar">
    <w:name w:val="3 SUBHEADING Char"/>
    <w:basedOn w:val="DefaultParagraphFont"/>
    <w:link w:val="3SUBHEADING"/>
    <w:rsid w:val="0077518C"/>
    <w:rPr>
      <w:rFonts w:ascii="Nunito Sans" w:eastAsia="Times New Roman" w:hAnsi="Nunito Sans" w:cs="Arial"/>
      <w:b/>
      <w:bCs/>
      <w:iCs/>
      <w:szCs w:val="24"/>
      <w:lang w:eastAsia="en-GB"/>
    </w:rPr>
  </w:style>
  <w:style w:type="paragraph" w:customStyle="1" w:styleId="5BULLETPOINTS">
    <w:name w:val="5 BULLET POINTS"/>
    <w:basedOn w:val="4MAINTEXT"/>
    <w:link w:val="5BULLETPOINTSChar"/>
    <w:qFormat/>
    <w:rsid w:val="0077518C"/>
    <w:pPr>
      <w:numPr>
        <w:numId w:val="2"/>
      </w:numPr>
    </w:pPr>
  </w:style>
  <w:style w:type="character" w:customStyle="1" w:styleId="4MAINTEXTChar">
    <w:name w:val="4 MAIN TEXT Char"/>
    <w:basedOn w:val="DefaultParagraphFont"/>
    <w:link w:val="4MAINTEXT"/>
    <w:rsid w:val="0077518C"/>
    <w:rPr>
      <w:rFonts w:ascii="Nunito Sans" w:eastAsia="Times New Roman" w:hAnsi="Nunito Sans" w:cs="Arial"/>
      <w:color w:val="000000"/>
      <w:lang w:eastAsia="en-GB"/>
    </w:rPr>
  </w:style>
  <w:style w:type="character" w:customStyle="1" w:styleId="5BULLETPOINTSChar">
    <w:name w:val="5 BULLET POINTS Char"/>
    <w:basedOn w:val="DefaultParagraphFont"/>
    <w:link w:val="5BULLETPOINTS"/>
    <w:rsid w:val="0077518C"/>
    <w:rPr>
      <w:rFonts w:ascii="Nunito Sans" w:eastAsia="Times New Roman" w:hAnsi="Nunito Sans" w:cs="Arial"/>
      <w:color w:val="000000"/>
      <w:lang w:eastAsia="en-GB"/>
    </w:rPr>
  </w:style>
  <w:style w:type="paragraph" w:styleId="TOCHeading">
    <w:name w:val="TOC Heading"/>
    <w:basedOn w:val="Heading1"/>
    <w:next w:val="Normal"/>
    <w:uiPriority w:val="39"/>
    <w:unhideWhenUsed/>
    <w:qFormat/>
    <w:rsid w:val="0077518C"/>
    <w:pPr>
      <w:spacing w:before="240" w:after="0" w:line="259" w:lineRule="auto"/>
      <w:outlineLvl w:val="9"/>
    </w:pPr>
    <w:rPr>
      <w:rFonts w:asciiTheme="majorHAnsi" w:hAnsiTheme="majorHAnsi"/>
      <w:b w:val="0"/>
      <w:color w:val="236666" w:themeColor="accent1" w:themeShade="BF"/>
      <w:sz w:val="32"/>
      <w:lang w:val="en-US"/>
    </w:rPr>
  </w:style>
  <w:style w:type="paragraph" w:styleId="TOC1">
    <w:name w:val="toc 1"/>
    <w:next w:val="Normal"/>
    <w:uiPriority w:val="39"/>
    <w:rsid w:val="0077518C"/>
    <w:pPr>
      <w:tabs>
        <w:tab w:val="right" w:leader="dot" w:pos="9332"/>
      </w:tabs>
      <w:spacing w:after="240" w:line="240" w:lineRule="auto"/>
    </w:pPr>
    <w:rPr>
      <w:rFonts w:ascii="Nunito Sans" w:eastAsia="Times New Roman" w:hAnsi="Nunito Sans" w:cs="Times New Roman"/>
      <w:sz w:val="24"/>
      <w:szCs w:val="24"/>
    </w:rPr>
  </w:style>
  <w:style w:type="paragraph" w:styleId="TOC2">
    <w:name w:val="toc 2"/>
    <w:basedOn w:val="TOC1"/>
    <w:next w:val="BodyText"/>
    <w:uiPriority w:val="39"/>
    <w:rsid w:val="0077518C"/>
    <w:pPr>
      <w:widowControl w:val="0"/>
      <w:adjustRightInd w:val="0"/>
      <w:ind w:left="720"/>
      <w:textAlignment w:val="baseline"/>
    </w:pPr>
  </w:style>
  <w:style w:type="character" w:customStyle="1" w:styleId="NoSpacingChar">
    <w:name w:val="No Spacing Char"/>
    <w:aliases w:val="3. 1.1 SUBHEADING Char"/>
    <w:basedOn w:val="DefaultParagraphFont"/>
    <w:link w:val="NoSpacing"/>
    <w:uiPriority w:val="1"/>
    <w:rsid w:val="0077518C"/>
  </w:style>
  <w:style w:type="character" w:customStyle="1" w:styleId="Heading8Char">
    <w:name w:val="Heading 8 Char"/>
    <w:basedOn w:val="DefaultParagraphFont"/>
    <w:link w:val="Heading8"/>
    <w:rsid w:val="0077518C"/>
    <w:rPr>
      <w:rFonts w:ascii="Nunito Sans" w:eastAsia="Times New Roman" w:hAnsi="Nunito Sans" w:cs="Times New Roman"/>
      <w:i/>
      <w:iCs/>
      <w:sz w:val="24"/>
      <w:szCs w:val="24"/>
      <w:lang w:eastAsia="en-GB"/>
    </w:rPr>
  </w:style>
  <w:style w:type="character" w:styleId="PageNumber">
    <w:name w:val="page number"/>
    <w:basedOn w:val="DefaultParagraphFont"/>
    <w:rsid w:val="0077518C"/>
  </w:style>
  <w:style w:type="paragraph" w:customStyle="1" w:styleId="Numbers">
    <w:name w:val="Numbers"/>
    <w:rsid w:val="0077518C"/>
    <w:pPr>
      <w:numPr>
        <w:numId w:val="3"/>
      </w:numPr>
      <w:spacing w:after="240" w:line="240" w:lineRule="auto"/>
    </w:pPr>
    <w:rPr>
      <w:rFonts w:ascii="Nunito Sans" w:eastAsia="Times New Roman" w:hAnsi="Nunito Sans" w:cs="Times New Roman"/>
    </w:rPr>
  </w:style>
  <w:style w:type="paragraph" w:customStyle="1" w:styleId="MainHeading">
    <w:name w:val="Main Heading"/>
    <w:basedOn w:val="Heading1"/>
    <w:next w:val="BodyText"/>
    <w:rsid w:val="0077518C"/>
    <w:pPr>
      <w:outlineLvl w:val="9"/>
    </w:pPr>
    <w:rPr>
      <w:caps/>
      <w:noProof/>
    </w:rPr>
  </w:style>
  <w:style w:type="paragraph" w:customStyle="1" w:styleId="Bullets">
    <w:name w:val="Bullets"/>
    <w:basedOn w:val="Bullets2"/>
    <w:rsid w:val="0077518C"/>
    <w:pPr>
      <w:tabs>
        <w:tab w:val="left" w:pos="720"/>
      </w:tabs>
      <w:ind w:left="720" w:hanging="446"/>
    </w:pPr>
  </w:style>
  <w:style w:type="paragraph" w:customStyle="1" w:styleId="Contents">
    <w:name w:val="Contents"/>
    <w:basedOn w:val="MainHeading"/>
    <w:rsid w:val="0077518C"/>
  </w:style>
  <w:style w:type="character" w:customStyle="1" w:styleId="BodyTextChar">
    <w:name w:val="Body Text Char"/>
    <w:basedOn w:val="DefaultParagraphFont"/>
    <w:link w:val="BodyText"/>
    <w:rsid w:val="0077518C"/>
    <w:rPr>
      <w:rFonts w:ascii="Arial" w:hAnsi="Arial"/>
    </w:rPr>
  </w:style>
  <w:style w:type="character" w:customStyle="1" w:styleId="BodyTextIndentChar">
    <w:name w:val="Body Text Indent Char"/>
    <w:basedOn w:val="DefaultParagraphFont"/>
    <w:link w:val="BodyTextIndent"/>
    <w:rsid w:val="0077518C"/>
    <w:rPr>
      <w:rFonts w:ascii="Arial" w:hAnsi="Arial"/>
    </w:rPr>
  </w:style>
  <w:style w:type="paragraph" w:styleId="BodyText">
    <w:name w:val="Body Text"/>
    <w:link w:val="BodyTextChar"/>
    <w:rsid w:val="0077518C"/>
    <w:pPr>
      <w:spacing w:after="200" w:line="240" w:lineRule="auto"/>
    </w:pPr>
    <w:rPr>
      <w:rFonts w:ascii="Arial" w:hAnsi="Arial"/>
    </w:rPr>
  </w:style>
  <w:style w:type="character" w:customStyle="1" w:styleId="BodyTextChar1">
    <w:name w:val="Body Text Char1"/>
    <w:basedOn w:val="DefaultParagraphFont"/>
    <w:uiPriority w:val="99"/>
    <w:semiHidden/>
    <w:rsid w:val="0077518C"/>
    <w:rPr>
      <w:rFonts w:ascii="Nunito Sans" w:eastAsia="Times New Roman" w:hAnsi="Nunito Sans" w:cs="Times New Roman"/>
      <w:lang w:eastAsia="en-GB"/>
    </w:rPr>
  </w:style>
  <w:style w:type="paragraph" w:customStyle="1" w:styleId="Note">
    <w:name w:val="Note"/>
    <w:basedOn w:val="BodyText"/>
    <w:rsid w:val="0077518C"/>
    <w:pPr>
      <w:pBdr>
        <w:top w:val="single" w:sz="12" w:space="1" w:color="auto" w:shadow="1"/>
        <w:left w:val="single" w:sz="12" w:space="4" w:color="auto" w:shadow="1"/>
        <w:bottom w:val="single" w:sz="12" w:space="1" w:color="auto" w:shadow="1"/>
        <w:right w:val="single" w:sz="12" w:space="4" w:color="auto" w:shadow="1"/>
      </w:pBdr>
      <w:ind w:right="-1"/>
    </w:pPr>
    <w:rPr>
      <w:b/>
    </w:rPr>
  </w:style>
  <w:style w:type="paragraph" w:customStyle="1" w:styleId="DefaultText">
    <w:name w:val="Default Text"/>
    <w:rsid w:val="0077518C"/>
    <w:pPr>
      <w:overflowPunct w:val="0"/>
      <w:autoSpaceDE w:val="0"/>
      <w:autoSpaceDN w:val="0"/>
      <w:spacing w:after="0" w:line="240" w:lineRule="auto"/>
    </w:pPr>
    <w:rPr>
      <w:rFonts w:ascii="Nunito Sans" w:eastAsia="Times New Roman" w:hAnsi="Nunito Sans" w:cs="Times New Roman"/>
      <w:color w:val="000000"/>
    </w:rPr>
  </w:style>
  <w:style w:type="paragraph" w:styleId="BodyTextIndent">
    <w:name w:val="Body Text Indent"/>
    <w:link w:val="BodyTextIndentChar"/>
    <w:rsid w:val="0077518C"/>
    <w:pPr>
      <w:spacing w:after="240" w:line="240" w:lineRule="auto"/>
      <w:ind w:left="720"/>
    </w:pPr>
    <w:rPr>
      <w:rFonts w:ascii="Arial" w:hAnsi="Arial"/>
    </w:rPr>
  </w:style>
  <w:style w:type="character" w:customStyle="1" w:styleId="BodyTextIndentChar1">
    <w:name w:val="Body Text Indent Char1"/>
    <w:basedOn w:val="DefaultParagraphFont"/>
    <w:uiPriority w:val="99"/>
    <w:semiHidden/>
    <w:rsid w:val="0077518C"/>
    <w:rPr>
      <w:rFonts w:ascii="Nunito Sans" w:eastAsia="Times New Roman" w:hAnsi="Nunito Sans" w:cs="Times New Roman"/>
      <w:lang w:eastAsia="en-GB"/>
    </w:rPr>
  </w:style>
  <w:style w:type="paragraph" w:styleId="BalloonText">
    <w:name w:val="Balloon Text"/>
    <w:basedOn w:val="Normal"/>
    <w:link w:val="BalloonTextChar"/>
    <w:semiHidden/>
    <w:rsid w:val="0077518C"/>
    <w:rPr>
      <w:rFonts w:ascii="Tahoma" w:hAnsi="Tahoma" w:cs="Tahoma"/>
      <w:sz w:val="16"/>
      <w:szCs w:val="16"/>
    </w:rPr>
  </w:style>
  <w:style w:type="character" w:customStyle="1" w:styleId="BalloonTextChar">
    <w:name w:val="Balloon Text Char"/>
    <w:basedOn w:val="DefaultParagraphFont"/>
    <w:link w:val="BalloonText"/>
    <w:semiHidden/>
    <w:rsid w:val="0077518C"/>
    <w:rPr>
      <w:rFonts w:ascii="Tahoma" w:eastAsia="Times New Roman" w:hAnsi="Tahoma" w:cs="Tahoma"/>
      <w:sz w:val="16"/>
      <w:szCs w:val="16"/>
      <w:lang w:eastAsia="en-GB"/>
    </w:rPr>
  </w:style>
  <w:style w:type="paragraph" w:customStyle="1" w:styleId="Bullets2">
    <w:name w:val="Bullets2"/>
    <w:basedOn w:val="BodyTextIndent"/>
    <w:rsid w:val="0077518C"/>
    <w:pPr>
      <w:numPr>
        <w:numId w:val="4"/>
      </w:numPr>
    </w:pPr>
  </w:style>
  <w:style w:type="paragraph" w:customStyle="1" w:styleId="ManualTitle">
    <w:name w:val="Manual Title"/>
    <w:rsid w:val="0077518C"/>
    <w:pPr>
      <w:spacing w:after="0" w:line="240" w:lineRule="auto"/>
      <w:jc w:val="center"/>
    </w:pPr>
    <w:rPr>
      <w:rFonts w:ascii="Nunito Sans" w:eastAsia="Times New Roman" w:hAnsi="Nunito Sans" w:cs="Times New Roman"/>
      <w:b/>
      <w:iCs/>
      <w:color w:val="002060"/>
      <w:sz w:val="40"/>
      <w:szCs w:val="40"/>
    </w:rPr>
  </w:style>
  <w:style w:type="character" w:styleId="FollowedHyperlink">
    <w:name w:val="FollowedHyperlink"/>
    <w:basedOn w:val="DefaultParagraphFont"/>
    <w:semiHidden/>
    <w:unhideWhenUsed/>
    <w:rsid w:val="0077518C"/>
    <w:rPr>
      <w:color w:val="FE7179" w:themeColor="followedHyperlink"/>
      <w:u w:val="single"/>
    </w:rPr>
  </w:style>
  <w:style w:type="character" w:styleId="Emphasis">
    <w:name w:val="Emphasis"/>
    <w:basedOn w:val="DefaultParagraphFont"/>
    <w:qFormat/>
    <w:rsid w:val="0077518C"/>
    <w:rPr>
      <w:i/>
      <w:iCs/>
    </w:rPr>
  </w:style>
  <w:style w:type="table" w:styleId="TableGridLight">
    <w:name w:val="Grid Table Light"/>
    <w:basedOn w:val="TableNormal"/>
    <w:uiPriority w:val="40"/>
    <w:rsid w:val="0077518C"/>
    <w:pPr>
      <w:spacing w:after="0" w:line="240" w:lineRule="auto"/>
    </w:pPr>
    <w:rPr>
      <w:rFonts w:ascii="Nunito Sans" w:eastAsia="Times New Roman" w:hAnsi="Nunito Sans" w:cs="Times New Roman"/>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creenshot">
    <w:name w:val="Screenshot"/>
    <w:rsid w:val="0077518C"/>
    <w:pPr>
      <w:spacing w:after="240" w:line="240" w:lineRule="auto"/>
      <w:ind w:left="360"/>
      <w:jc w:val="center"/>
    </w:pPr>
    <w:rPr>
      <w:rFonts w:ascii="Nunito Sans" w:eastAsia="Times New Roman" w:hAnsi="Nunito Sans" w:cs="Times New Roman"/>
      <w:sz w:val="24"/>
    </w:rPr>
  </w:style>
  <w:style w:type="character" w:styleId="CommentReference">
    <w:name w:val="annotation reference"/>
    <w:basedOn w:val="DefaultParagraphFont"/>
    <w:uiPriority w:val="99"/>
    <w:semiHidden/>
    <w:unhideWhenUsed/>
    <w:rsid w:val="0077518C"/>
    <w:rPr>
      <w:sz w:val="16"/>
      <w:szCs w:val="16"/>
    </w:rPr>
  </w:style>
  <w:style w:type="paragraph" w:styleId="CommentText">
    <w:name w:val="annotation text"/>
    <w:basedOn w:val="Normal"/>
    <w:link w:val="CommentTextChar"/>
    <w:uiPriority w:val="99"/>
    <w:unhideWhenUsed/>
    <w:rsid w:val="0077518C"/>
    <w:rPr>
      <w:sz w:val="20"/>
      <w:szCs w:val="20"/>
    </w:rPr>
  </w:style>
  <w:style w:type="character" w:customStyle="1" w:styleId="CommentTextChar">
    <w:name w:val="Comment Text Char"/>
    <w:basedOn w:val="DefaultParagraphFont"/>
    <w:link w:val="CommentText"/>
    <w:uiPriority w:val="99"/>
    <w:rsid w:val="0077518C"/>
    <w:rPr>
      <w:rFonts w:ascii="Nunito Sans" w:eastAsia="Times New Roman" w:hAnsi="Nunito Sans"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7518C"/>
    <w:rPr>
      <w:b/>
      <w:bCs/>
    </w:rPr>
  </w:style>
  <w:style w:type="character" w:customStyle="1" w:styleId="CommentSubjectChar">
    <w:name w:val="Comment Subject Char"/>
    <w:basedOn w:val="CommentTextChar"/>
    <w:link w:val="CommentSubject"/>
    <w:uiPriority w:val="99"/>
    <w:semiHidden/>
    <w:rsid w:val="0077518C"/>
    <w:rPr>
      <w:rFonts w:ascii="Nunito Sans" w:eastAsia="Times New Roman" w:hAnsi="Nunito Sans" w:cs="Times New Roman"/>
      <w:b/>
      <w:bCs/>
      <w:sz w:val="20"/>
      <w:szCs w:val="20"/>
      <w:lang w:eastAsia="en-GB"/>
    </w:rPr>
  </w:style>
  <w:style w:type="character" w:customStyle="1" w:styleId="ListParagraphChar">
    <w:name w:val="List Paragraph Char"/>
    <w:basedOn w:val="DefaultParagraphFont"/>
    <w:link w:val="ListParagraph"/>
    <w:uiPriority w:val="34"/>
    <w:rsid w:val="0077518C"/>
    <w:rPr>
      <w:rFonts w:ascii="Nunito Sans" w:eastAsia="Times New Roman" w:hAnsi="Nunito Sans" w:cs="Times New Roman"/>
      <w:lang w:eastAsia="en-GB"/>
    </w:rPr>
  </w:style>
  <w:style w:type="paragraph" w:styleId="TOC3">
    <w:name w:val="toc 3"/>
    <w:basedOn w:val="Normal"/>
    <w:next w:val="Normal"/>
    <w:autoRedefine/>
    <w:uiPriority w:val="39"/>
    <w:unhideWhenUsed/>
    <w:rsid w:val="0077518C"/>
    <w:pPr>
      <w:widowControl/>
      <w:adjustRightInd/>
      <w:spacing w:after="100" w:line="259" w:lineRule="auto"/>
      <w:ind w:left="440"/>
      <w:textAlignment w:val="auto"/>
    </w:pPr>
    <w:rPr>
      <w:rFonts w:asciiTheme="minorHAnsi" w:eastAsiaTheme="minorEastAsia" w:hAnsiTheme="minorHAnsi"/>
      <w:lang w:val="en-US" w:eastAsia="en-US"/>
    </w:rPr>
  </w:style>
  <w:style w:type="paragraph" w:styleId="Revision">
    <w:name w:val="Revision"/>
    <w:hidden/>
    <w:uiPriority w:val="99"/>
    <w:semiHidden/>
    <w:rsid w:val="00EA0260"/>
    <w:pPr>
      <w:spacing w:after="0" w:line="240" w:lineRule="auto"/>
    </w:pPr>
    <w:rPr>
      <w:rFonts w:ascii="Nunito Sans" w:eastAsia="Times New Roman" w:hAnsi="Nunito Sans" w:cs="Times New Roman"/>
      <w:lang w:eastAsia="en-GB"/>
    </w:rPr>
  </w:style>
  <w:style w:type="character" w:customStyle="1" w:styleId="UnresolvedMention1">
    <w:name w:val="Unresolved Mention1"/>
    <w:basedOn w:val="DefaultParagraphFont"/>
    <w:uiPriority w:val="99"/>
    <w:semiHidden/>
    <w:unhideWhenUsed/>
    <w:rsid w:val="00B20A53"/>
    <w:rPr>
      <w:color w:val="605E5C"/>
      <w:shd w:val="clear" w:color="auto" w:fill="E1DFDD"/>
    </w:rPr>
  </w:style>
  <w:style w:type="character" w:customStyle="1" w:styleId="normaltextrun">
    <w:name w:val="normaltextrun"/>
    <w:basedOn w:val="DefaultParagraphFont"/>
    <w:rsid w:val="00880F16"/>
  </w:style>
  <w:style w:type="character" w:customStyle="1" w:styleId="eop">
    <w:name w:val="eop"/>
    <w:basedOn w:val="DefaultParagraphFont"/>
    <w:rsid w:val="00880F16"/>
  </w:style>
  <w:style w:type="paragraph" w:styleId="NormalWeb">
    <w:name w:val="Normal (Web)"/>
    <w:basedOn w:val="Normal"/>
    <w:uiPriority w:val="99"/>
    <w:unhideWhenUsed/>
    <w:rsid w:val="00880F16"/>
    <w:pPr>
      <w:widowControl/>
      <w:adjustRightInd/>
      <w:spacing w:before="100" w:beforeAutospacing="1" w:after="100" w:afterAutospacing="1"/>
      <w:textAlignment w:val="auto"/>
    </w:pPr>
    <w:rPr>
      <w:rFonts w:ascii="Times New Roman" w:hAnsi="Times New Roman"/>
      <w:sz w:val="24"/>
      <w:szCs w:val="24"/>
    </w:rPr>
  </w:style>
  <w:style w:type="character" w:styleId="Strong">
    <w:name w:val="Strong"/>
    <w:basedOn w:val="DefaultParagraphFont"/>
    <w:uiPriority w:val="22"/>
    <w:qFormat/>
    <w:rsid w:val="00880F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064312">
      <w:bodyDiv w:val="1"/>
      <w:marLeft w:val="0"/>
      <w:marRight w:val="0"/>
      <w:marTop w:val="0"/>
      <w:marBottom w:val="0"/>
      <w:divBdr>
        <w:top w:val="none" w:sz="0" w:space="0" w:color="auto"/>
        <w:left w:val="none" w:sz="0" w:space="0" w:color="auto"/>
        <w:bottom w:val="none" w:sz="0" w:space="0" w:color="auto"/>
        <w:right w:val="none" w:sz="0" w:space="0" w:color="auto"/>
      </w:divBdr>
    </w:div>
    <w:div w:id="126414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read\documents\OneDrive%20-%20Herts%20for%20Learning%20Ltd\HR%20and%20Recruitment%20Services\Schools'%20HR%20Advice\HR%20Portal,%20Policies%20&amp;%20Procedures\Wellbeing\Maintained\Policy,%20guidance%20and%20resources\wellbeing-policy-b-may22.dotx" TargetMode="External"/></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8f008c-0b13-4b93-81d2-0bbcaf134911">
      <Terms xmlns="http://schemas.microsoft.com/office/infopath/2007/PartnerControls"/>
    </lcf76f155ced4ddcb4097134ff3c332f>
    <TaxCatchAll xmlns="6f80d61e-a5e3-484f-b8b9-fa5f2143f788" xsi:nil="true"/>
    <SharedWithUsers xmlns="6f80d61e-a5e3-484f-b8b9-fa5f2143f788">
      <UserInfo>
        <DisplayName>Mel Hall</DisplayName>
        <AccountId>885</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D25FAEA1C4F3344AB78E76D2F79169B" ma:contentTypeVersion="15" ma:contentTypeDescription="Create a new document." ma:contentTypeScope="" ma:versionID="615431ee2a1ea94be19ca5981d797b82">
  <xsd:schema xmlns:xsd="http://www.w3.org/2001/XMLSchema" xmlns:xs="http://www.w3.org/2001/XMLSchema" xmlns:p="http://schemas.microsoft.com/office/2006/metadata/properties" xmlns:ns2="468f008c-0b13-4b93-81d2-0bbcaf134911" xmlns:ns3="6f80d61e-a5e3-484f-b8b9-fa5f2143f788" targetNamespace="http://schemas.microsoft.com/office/2006/metadata/properties" ma:root="true" ma:fieldsID="bf142221735354d2278629233f75475d" ns2:_="" ns3:_="">
    <xsd:import namespace="468f008c-0b13-4b93-81d2-0bbcaf134911"/>
    <xsd:import namespace="6f80d61e-a5e3-484f-b8b9-fa5f2143f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f008c-0b13-4b93-81d2-0bbcaf1349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aff610c-a35c-4aa8-8799-1ec39b33c3a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0d61e-a5e3-484f-b8b9-fa5f2143f78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57c33a-bb9a-4ef2-9117-3e2af643eff6}" ma:internalName="TaxCatchAll" ma:showField="CatchAllData" ma:web="6f80d61e-a5e3-484f-b8b9-fa5f2143f78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0FD334-00C2-4555-AD1F-7A441151D8F3}">
  <ds:schemaRefs>
    <ds:schemaRef ds:uri="http://schemas.microsoft.com/sharepoint/v3/contenttype/forms"/>
  </ds:schemaRefs>
</ds:datastoreItem>
</file>

<file path=customXml/itemProps2.xml><?xml version="1.0" encoding="utf-8"?>
<ds:datastoreItem xmlns:ds="http://schemas.openxmlformats.org/officeDocument/2006/customXml" ds:itemID="{34926751-59CD-4929-BFE8-0E87C39DD5EB}">
  <ds:schemaRefs>
    <ds:schemaRef ds:uri="http://schemas.openxmlformats.org/officeDocument/2006/bibliography"/>
  </ds:schemaRefs>
</ds:datastoreItem>
</file>

<file path=customXml/itemProps3.xml><?xml version="1.0" encoding="utf-8"?>
<ds:datastoreItem xmlns:ds="http://schemas.openxmlformats.org/officeDocument/2006/customXml" ds:itemID="{3D2AB640-8DE0-4C4C-A5FB-5BE3B3244D1D}">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customXml/itemProps4.xml><?xml version="1.0" encoding="utf-8"?>
<ds:datastoreItem xmlns:ds="http://schemas.openxmlformats.org/officeDocument/2006/customXml" ds:itemID="{390CB314-D350-41AB-B26D-DFCEC3513E31}"/>
</file>

<file path=docProps/app.xml><?xml version="1.0" encoding="utf-8"?>
<Properties xmlns="http://schemas.openxmlformats.org/officeDocument/2006/extended-properties" xmlns:vt="http://schemas.openxmlformats.org/officeDocument/2006/docPropsVTypes">
  <Template>wellbeing-policy-b-may22</Template>
  <TotalTime>1</TotalTime>
  <Pages>16</Pages>
  <Words>6014</Words>
  <Characters>34282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Blank (Numbered Pages)</vt:lpstr>
    </vt:vector>
  </TitlesOfParts>
  <Company/>
  <LinksUpToDate>false</LinksUpToDate>
  <CharactersWithSpaces>40216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(Numbered Pages)</dc:title>
  <dc:subject/>
  <dc:creator>Jo Read</dc:creator>
  <cp:keywords/>
  <dc:description/>
  <cp:lastModifiedBy>Rebecca Workman</cp:lastModifiedBy>
  <cp:revision>3</cp:revision>
  <dcterms:created xsi:type="dcterms:W3CDTF">2026-04-29T16:32:00Z</dcterms:created>
  <dcterms:modified xsi:type="dcterms:W3CDTF">2026-06-01T09:50:00Z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0x0101006D25FAEA1C4F3344AB78E76D2F79169B</vt:lpwstr>
  </property>
  <property fmtid="{D5CDD505-2E9C-101B-9397-08002B2CF9AE}" pid="3" name="MediaServiceImageTags">
    <vt:lpwstr/>
  </property>
</Properties>
</file>